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324D51" w14:textId="4DBA4DB3" w:rsidR="008B1610" w:rsidRPr="008B1610" w:rsidRDefault="00777DD5" w:rsidP="008B1610">
      <w:pPr>
        <w:pStyle w:val="Normal1"/>
        <w:pageBreakBefore/>
        <w:jc w:val="both"/>
        <w:rPr>
          <w:lang w:val="gl-ES"/>
        </w:rPr>
      </w:pPr>
      <w:r>
        <w:rPr>
          <w:noProof/>
          <w:lang w:val="gl-ES"/>
        </w:rPr>
        <w:drawing>
          <wp:inline distT="0" distB="0" distL="0" distR="0" wp14:anchorId="7F43B958" wp14:editId="389D55B8">
            <wp:extent cx="5400040" cy="3577590"/>
            <wp:effectExtent l="0" t="0" r="0" b="3810"/>
            <wp:docPr id="1959878137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878137" name="Imagen 1" descr="Diagrama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BBD90" w14:textId="77777777" w:rsidR="00294DD6" w:rsidRDefault="00294DD6" w:rsidP="008B1610">
      <w:pPr>
        <w:pStyle w:val="Normal1"/>
        <w:jc w:val="center"/>
        <w:rPr>
          <w:rStyle w:val="Fuentedeprrafopredeter1"/>
          <w:rFonts w:ascii="Arial" w:hAnsi="Arial" w:cs="Arial"/>
          <w:b/>
          <w:bCs/>
          <w:color w:val="333333"/>
          <w:sz w:val="30"/>
          <w:szCs w:val="30"/>
          <w:shd w:val="clear" w:color="auto" w:fill="FFFFFF"/>
        </w:rPr>
      </w:pPr>
    </w:p>
    <w:p w14:paraId="6CB21BB4" w14:textId="580281D5" w:rsidR="000B7420" w:rsidRDefault="005D503C" w:rsidP="008B1610">
      <w:pPr>
        <w:pStyle w:val="Normal1"/>
        <w:jc w:val="center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>
        <w:rPr>
          <w:rStyle w:val="Fuentedeprrafopredeter1"/>
          <w:rFonts w:ascii="Arial" w:hAnsi="Arial" w:cs="Arial"/>
          <w:b/>
          <w:bCs/>
          <w:color w:val="333333"/>
          <w:sz w:val="30"/>
          <w:szCs w:val="30"/>
          <w:shd w:val="clear" w:color="auto" w:fill="FFFFFF"/>
        </w:rPr>
        <w:t>BASES LABORATORIOS DE CREACIÓN GALICIA 202</w:t>
      </w:r>
      <w:r w:rsidR="001E1104">
        <w:rPr>
          <w:rStyle w:val="Fuentedeprrafopredeter1"/>
          <w:rFonts w:ascii="Arial" w:hAnsi="Arial" w:cs="Arial"/>
          <w:b/>
          <w:bCs/>
          <w:color w:val="333333"/>
          <w:sz w:val="30"/>
          <w:szCs w:val="30"/>
          <w:shd w:val="clear" w:color="auto" w:fill="FFFFFF"/>
        </w:rPr>
        <w:t>5</w:t>
      </w:r>
      <w:r>
        <w:rPr>
          <w:rStyle w:val="Fuentedeprrafopredeter1"/>
          <w:rFonts w:ascii="Arial" w:hAnsi="Arial" w:cs="Arial"/>
          <w:b/>
          <w:bCs/>
          <w:color w:val="333333"/>
          <w:sz w:val="30"/>
          <w:szCs w:val="30"/>
          <w:shd w:val="clear" w:color="auto" w:fill="FFFFFF"/>
        </w:rPr>
        <w:t xml:space="preserve">: </w:t>
      </w:r>
      <w:r w:rsidR="0008713F">
        <w:rPr>
          <w:rStyle w:val="Fuentedeprrafopredeter1"/>
          <w:rFonts w:ascii="Arial" w:hAnsi="Arial" w:cs="Arial"/>
          <w:b/>
          <w:bCs/>
          <w:color w:val="333333"/>
          <w:sz w:val="30"/>
          <w:szCs w:val="30"/>
          <w:shd w:val="clear" w:color="auto" w:fill="FFFFFF"/>
        </w:rPr>
        <w:t>MÚSICA</w:t>
      </w:r>
      <w:r>
        <w:rPr>
          <w:rStyle w:val="Fuentedeprrafopredeter1"/>
          <w:rFonts w:ascii="Arial" w:hAnsi="Arial" w:cs="Arial"/>
          <w:b/>
          <w:bCs/>
          <w:color w:val="333333"/>
          <w:sz w:val="30"/>
          <w:szCs w:val="30"/>
          <w:shd w:val="clear" w:color="auto" w:fill="FFFFFF"/>
        </w:rPr>
        <w:t>.</w:t>
      </w:r>
    </w:p>
    <w:p w14:paraId="07DDC5F9" w14:textId="77777777" w:rsidR="000B7420" w:rsidRDefault="000B7420">
      <w:pPr>
        <w:pStyle w:val="Normal1"/>
        <w:jc w:val="center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</w:p>
    <w:p w14:paraId="6200A56A" w14:textId="0DDB7ED4" w:rsidR="000B7420" w:rsidRPr="003E36CC" w:rsidRDefault="005D503C">
      <w:pPr>
        <w:pStyle w:val="Normal1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0F6099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Prazo</w:t>
      </w:r>
      <w:proofErr w:type="spellEnd"/>
      <w:r w:rsidRPr="000F6099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de presentación: </w:t>
      </w:r>
      <w:r w:rsidR="00777DD5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23</w:t>
      </w:r>
      <w:r w:rsidR="002A755F" w:rsidRPr="000F6099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Pr="000F6099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de </w:t>
      </w:r>
      <w:r w:rsidR="00777DD5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abril</w:t>
      </w:r>
      <w:r w:rsidRPr="000F6099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ao </w:t>
      </w:r>
      <w:r w:rsidR="00777DD5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27</w:t>
      </w:r>
      <w:r w:rsidR="00484F78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de MAIO de</w:t>
      </w:r>
      <w:r w:rsidRPr="000F6099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 202</w:t>
      </w:r>
      <w:r w:rsidR="00CD137F" w:rsidRPr="000F6099">
        <w:rPr>
          <w:rStyle w:val="Fuentedeprrafopredeter1"/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5</w:t>
      </w:r>
      <w:r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(ambos </w:t>
      </w:r>
      <w:proofErr w:type="spellStart"/>
      <w:r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>incluídos</w:t>
      </w:r>
      <w:proofErr w:type="spellEnd"/>
      <w:r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>).</w:t>
      </w:r>
    </w:p>
    <w:p w14:paraId="4DD6CA0B" w14:textId="77777777" w:rsidR="000B7420" w:rsidRPr="003E36CC" w:rsidRDefault="000B7420">
      <w:pPr>
        <w:pStyle w:val="Normal1"/>
        <w:jc w:val="both"/>
        <w:rPr>
          <w:rFonts w:ascii="Arial" w:hAnsi="Arial" w:cs="Arial"/>
          <w:b/>
          <w:sz w:val="24"/>
          <w:szCs w:val="24"/>
        </w:rPr>
      </w:pPr>
    </w:p>
    <w:p w14:paraId="7F1CC8E0" w14:textId="756A4BCB" w:rsidR="000B7420" w:rsidRPr="00657CE1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apoio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aos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creadores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constitúe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un dos ámbitos</w:t>
      </w:r>
      <w:proofErr w:type="gram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estratéxicos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da política cultural en Galicia </w:t>
      </w:r>
      <w:proofErr w:type="gram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da Fundación SGAE, que prima entre os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seus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obxectivos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propiciar e impulsar as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condicións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que faciliten a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actividade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creativa,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melloren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 formación dos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seus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axentes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 impulsen a difusión e o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coñecemento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do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seu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labor, tanto no ámbito local como no nacional e internacional. Con estes principios en mira e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co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obxectivo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impulsar a creación e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desenvolvemento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musical,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ademais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aumentar a profesionalización das múltiples fases creativas implicadas, a Fundación SGAE convoca os </w:t>
      </w:r>
      <w:r w:rsidR="00CD137F">
        <w:rPr>
          <w:rFonts w:ascii="Arial" w:hAnsi="Arial" w:cs="Arial"/>
          <w:color w:val="333333"/>
          <w:sz w:val="24"/>
          <w:szCs w:val="24"/>
          <w:shd w:val="clear" w:color="auto" w:fill="FFFFFF"/>
        </w:rPr>
        <w:t>IV</w:t>
      </w:r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LABORATORIOS DE CREACIÓN GALICIA 202</w:t>
      </w:r>
      <w:r w:rsidR="00CD137F">
        <w:rPr>
          <w:rFonts w:ascii="Arial" w:hAnsi="Arial" w:cs="Arial"/>
          <w:color w:val="333333"/>
          <w:sz w:val="24"/>
          <w:szCs w:val="24"/>
          <w:shd w:val="clear" w:color="auto" w:fill="FFFFFF"/>
        </w:rPr>
        <w:t>5</w:t>
      </w:r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: </w:t>
      </w:r>
      <w:r w:rsidR="00FD14C2">
        <w:rPr>
          <w:rFonts w:ascii="Arial" w:hAnsi="Arial" w:cs="Arial"/>
          <w:color w:val="333333"/>
          <w:sz w:val="24"/>
          <w:szCs w:val="24"/>
          <w:shd w:val="clear" w:color="auto" w:fill="FFFFFF"/>
        </w:rPr>
        <w:t>MÚSICA</w:t>
      </w:r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</w:p>
    <w:p w14:paraId="0E532400" w14:textId="60064F5F" w:rsidR="000B7420" w:rsidRPr="00344823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Os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encontros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creativos buscan pu</w:t>
      </w:r>
      <w:r w:rsidR="001E1104">
        <w:rPr>
          <w:rFonts w:ascii="Arial" w:hAnsi="Arial" w:cs="Arial"/>
          <w:color w:val="333333"/>
          <w:sz w:val="24"/>
          <w:szCs w:val="24"/>
          <w:shd w:val="clear" w:color="auto" w:fill="FFFFFF"/>
        </w:rPr>
        <w:t>li</w:t>
      </w:r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r, definir </w:t>
      </w:r>
      <w:proofErr w:type="gram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concretar os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proxectos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que sexan seleccionados, así como fomentar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convivencia e intercambio de experiencias con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outros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profesionais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 </w:t>
      </w:r>
      <w:proofErr w:type="spell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mellorar</w:t>
      </w:r>
      <w:proofErr w:type="spell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avanzar </w:t>
      </w:r>
      <w:proofErr w:type="gramStart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Pr="00657CE1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aprender a presentar o resultado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creativo nos foros adecuados. 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O</w:t>
      </w:r>
      <w:r w:rsidR="00EF5A53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Laboratorio, por tanto, </w:t>
      </w:r>
      <w:r w:rsidR="00EF5A53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centra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ra</w:t>
      </w:r>
      <w:r w:rsidR="00EF5A53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se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no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desenvolvemento de habilidades relacionadas coa factura e forma dos proxectos seleccionados. </w:t>
      </w:r>
    </w:p>
    <w:p w14:paraId="2698D9C3" w14:textId="17493B51" w:rsidR="000B7420" w:rsidRPr="00344823" w:rsidRDefault="000F6099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C21A87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O</w:t>
      </w:r>
      <w:r w:rsidR="00EF5A53" w:rsidRPr="00C21A87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5D503C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Laboratorio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desenvolverase</w:t>
      </w:r>
      <w:r w:rsidR="003175F6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5D503C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conforme o seguinte formato: </w:t>
      </w:r>
    </w:p>
    <w:p w14:paraId="16829B91" w14:textId="08FE1EB3" w:rsidR="008B1610" w:rsidRDefault="005D503C" w:rsidP="001E1104">
      <w:pPr>
        <w:pStyle w:val="Normal1"/>
        <w:numPr>
          <w:ilvl w:val="0"/>
          <w:numId w:val="15"/>
        </w:num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Un primeir</w:t>
      </w:r>
      <w:r w:rsidR="008B1610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o contacto para definición de obxectivos.</w:t>
      </w:r>
    </w:p>
    <w:p w14:paraId="50E6C570" w14:textId="478C3F43" w:rsidR="000B7420" w:rsidRDefault="008B1610" w:rsidP="001E1104">
      <w:pPr>
        <w:pStyle w:val="Normal1"/>
        <w:numPr>
          <w:ilvl w:val="0"/>
          <w:numId w:val="15"/>
        </w:num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lastRenderedPageBreak/>
        <w:t>Unha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semana de traballo intensivo de forma presencial. </w:t>
      </w:r>
    </w:p>
    <w:p w14:paraId="14DFFBCF" w14:textId="5F526288" w:rsidR="001E1104" w:rsidRPr="001E1104" w:rsidRDefault="001E1104" w:rsidP="001E1104">
      <w:pPr>
        <w:pStyle w:val="Normal1"/>
        <w:numPr>
          <w:ilvl w:val="0"/>
          <w:numId w:val="12"/>
        </w:num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M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aster classes de expertos en disciplinas de interese para o mellor desenvolvemento dos proxectos seleccionados. </w:t>
      </w:r>
    </w:p>
    <w:p w14:paraId="394AE275" w14:textId="56DA1E8B" w:rsidR="000B7420" w:rsidRPr="001E1104" w:rsidRDefault="008B1610" w:rsidP="001E1104">
      <w:pPr>
        <w:pStyle w:val="Normal1"/>
        <w:numPr>
          <w:ilvl w:val="0"/>
          <w:numId w:val="13"/>
        </w:num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Un </w:t>
      </w: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encontro presencia</w:t>
      </w:r>
      <w:r w:rsidR="00CD137F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l</w:t>
      </w: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ou on line </w:t>
      </w: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para conclusión, análise e entrega do proxecto resultante.</w:t>
      </w:r>
    </w:p>
    <w:p w14:paraId="42024E02" w14:textId="77777777" w:rsidR="001B0869" w:rsidRDefault="001B0869">
      <w:pPr>
        <w:pStyle w:val="Normal1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7BF801A6" w14:textId="0D81A778" w:rsidR="000B7420" w:rsidRPr="00344823" w:rsidRDefault="00D1632E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>
        <w:rPr>
          <w:rFonts w:ascii="Arial" w:hAnsi="Arial" w:cs="Arial"/>
          <w:b/>
          <w:bCs/>
          <w:sz w:val="24"/>
          <w:szCs w:val="24"/>
          <w:lang w:val="pt-PT"/>
        </w:rPr>
        <w:t>NORMAS XERAIS</w:t>
      </w:r>
    </w:p>
    <w:p w14:paraId="74642ED1" w14:textId="43F1C079" w:rsidR="000B7420" w:rsidRPr="00BC64D8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1.- FUNDACIÓN SGAE seleccionará entre os solicitantes a </w:t>
      </w:r>
      <w:r w:rsidRPr="001E1104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 xml:space="preserve">2 </w:t>
      </w:r>
      <w:r w:rsidR="00FD14C2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>AUTORES MUSICAIS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que estean a desenvolver </w:t>
      </w:r>
      <w:r w:rsidR="00BC64D8" w:rsidRPr="00BC64D8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>cadan seu proxecto musical en fase de desenvolvemento.</w:t>
      </w:r>
    </w:p>
    <w:p w14:paraId="42650F52" w14:textId="6F7551E3" w:rsidR="000B7420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Todos os solicitantes deberán presentar </w:t>
      </w:r>
      <w:r w:rsidR="008B1610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TRES</w:t>
      </w:r>
      <w:r w:rsidR="00FD14C2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obras propias de autoría única que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estean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en fase de creación </w:t>
      </w:r>
      <w:proofErr w:type="gram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sen rematar. A Fundación SGAE designará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</w:rPr>
        <w:t>un</w:t>
      </w:r>
      <w:r w:rsidR="000F6099" w:rsidRPr="000F6099">
        <w:rPr>
          <w:rFonts w:ascii="Arial" w:hAnsi="Arial" w:cs="Arial"/>
          <w:color w:val="333333"/>
          <w:sz w:val="24"/>
          <w:szCs w:val="24"/>
        </w:rPr>
        <w:t>h</w:t>
      </w:r>
      <w:r w:rsidR="007D4936" w:rsidRPr="000F6099">
        <w:rPr>
          <w:rFonts w:ascii="Arial" w:hAnsi="Arial" w:cs="Arial"/>
          <w:color w:val="333333"/>
          <w:sz w:val="24"/>
          <w:szCs w:val="24"/>
        </w:rPr>
        <w:t>a</w:t>
      </w:r>
      <w:proofErr w:type="spellEnd"/>
      <w:r w:rsidRPr="000F6099">
        <w:rPr>
          <w:rFonts w:ascii="Arial" w:hAnsi="Arial" w:cs="Arial"/>
          <w:color w:val="333333"/>
          <w:sz w:val="24"/>
          <w:szCs w:val="24"/>
        </w:rPr>
        <w:t xml:space="preserve"> autor</w:t>
      </w:r>
      <w:r w:rsidR="007D4936" w:rsidRPr="000F6099">
        <w:rPr>
          <w:rFonts w:ascii="Arial" w:hAnsi="Arial" w:cs="Arial"/>
          <w:color w:val="333333"/>
          <w:sz w:val="24"/>
          <w:szCs w:val="24"/>
        </w:rPr>
        <w:t>a</w:t>
      </w:r>
      <w:r w:rsidRPr="000F6099">
        <w:rPr>
          <w:rFonts w:ascii="Arial" w:hAnsi="Arial" w:cs="Arial"/>
          <w:color w:val="333333"/>
          <w:sz w:val="24"/>
          <w:szCs w:val="24"/>
        </w:rPr>
        <w:t xml:space="preserve"> </w:t>
      </w:r>
      <w:r w:rsidR="00FD14C2" w:rsidRPr="000F6099">
        <w:rPr>
          <w:rFonts w:ascii="Arial" w:hAnsi="Arial" w:cs="Arial"/>
          <w:color w:val="333333"/>
          <w:sz w:val="24"/>
          <w:szCs w:val="24"/>
        </w:rPr>
        <w:t>musical</w:t>
      </w:r>
      <w:r w:rsidR="00CD137F" w:rsidRPr="000F6099">
        <w:rPr>
          <w:rFonts w:ascii="Arial" w:hAnsi="Arial" w:cs="Arial"/>
          <w:color w:val="333333"/>
          <w:sz w:val="24"/>
          <w:szCs w:val="24"/>
        </w:rPr>
        <w:t xml:space="preserve"> </w:t>
      </w:r>
      <w:r w:rsidRPr="000F6099">
        <w:rPr>
          <w:rFonts w:ascii="Arial" w:hAnsi="Arial" w:cs="Arial"/>
          <w:color w:val="333333"/>
          <w:sz w:val="24"/>
          <w:szCs w:val="24"/>
        </w:rPr>
        <w:t xml:space="preserve">de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</w:rPr>
        <w:t>recoñecido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prestixio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 soci</w:t>
      </w:r>
      <w:r w:rsidR="00955E0B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da SGAE, como director</w:t>
      </w:r>
      <w:r w:rsidR="00431C3E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do Laboratorio. O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seu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labor será coordinar </w:t>
      </w:r>
      <w:proofErr w:type="gram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orientar os seleccionados durante todo o proceso de creación.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3A099F52" w14:textId="5915AA4C" w:rsidR="000B7420" w:rsidRDefault="005D503C">
      <w:pPr>
        <w:pStyle w:val="Normal1"/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2.-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Poderán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participar 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no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Laboratorio todos os socios da SGAE, con afiliación en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exclusividade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que sexan residentes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na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Comunidade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Autónoma de Galicia</w:t>
      </w:r>
      <w:r w:rsidR="005332A4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. No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n</w:t>
      </w:r>
      <w:r w:rsidR="005332A4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se </w:t>
      </w:r>
      <w:proofErr w:type="spellStart"/>
      <w:r w:rsidR="005332A4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pod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r w:rsidR="005332A4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rán</w:t>
      </w:r>
      <w:proofErr w:type="spellEnd"/>
      <w:r w:rsidR="005332A4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presentar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os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membros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da Xunta Directiva da SGAE </w:t>
      </w:r>
      <w:proofErr w:type="gram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do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Padroado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da Fundación SGAE.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1E31E129" w14:textId="3608D8C1" w:rsidR="000B7420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3.- Ningún autor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poderá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participar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nin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ser seleccionado en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máis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un Laboratorio dos convocados por FUNDACIÓN SGAE en </w:t>
      </w:r>
      <w:r w:rsidR="001E2B3F">
        <w:rPr>
          <w:rFonts w:ascii="Arial" w:hAnsi="Arial" w:cs="Arial"/>
          <w:color w:val="333333"/>
          <w:sz w:val="24"/>
          <w:szCs w:val="24"/>
          <w:shd w:val="clear" w:color="auto" w:fill="FFFFFF"/>
        </w:rPr>
        <w:t>202</w:t>
      </w:r>
      <w:r w:rsidR="001E1104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5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tanto a nivel nacional como autonómico,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aínda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que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poidan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presentarse a concurso a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máis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un. Se resultaren seleccionados en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máis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un dos Laboratorios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aos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que se presentaron, deberán elixir en cal deles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queren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participar.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Aqueles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autores que participasen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nalgún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dos Laboratorios da Fundación SGAE anteriormente poden participar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na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presente convocatoria se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transcorresen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tres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edicións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desde a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súa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última participación. </w:t>
      </w:r>
    </w:p>
    <w:p w14:paraId="7A97A999" w14:textId="77777777" w:rsidR="000B7420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Os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titores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anteriores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edicións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dos Laboratorios, en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calquera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das disciplinas convocadas, non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poderán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presentarse como candidatos ata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transcorridas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tres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edicións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desde a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súa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colaboración. </w:t>
      </w:r>
    </w:p>
    <w:p w14:paraId="2AB193BA" w14:textId="0D48B442" w:rsidR="00887316" w:rsidRPr="00D36968" w:rsidRDefault="005D503C" w:rsidP="00887316">
      <w:pPr>
        <w:pStyle w:val="Normal1"/>
        <w:jc w:val="both"/>
        <w:rPr>
          <w:rFonts w:ascii="Arial" w:hAnsi="Arial" w:cs="Arial"/>
          <w:sz w:val="24"/>
          <w:szCs w:val="24"/>
          <w:shd w:val="clear" w:color="auto" w:fill="FFFFFF"/>
          <w:lang w:val="pt-PT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4.- Non se admitirán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proxectos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obras que sexan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adaptacións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ou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arranxos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obras preexistentes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nin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que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inclúan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fragmentos de obras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alleas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 obra que se presente deberá ser orixinal do solicitant</w:t>
      </w:r>
      <w:r w:rsidR="00DB640A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e</w:t>
      </w:r>
      <w:r w:rsidR="00887316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1E1104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e </w:t>
      </w:r>
      <w:r w:rsidR="00D36968" w:rsidRPr="00D36968">
        <w:rPr>
          <w:rFonts w:ascii="Arial" w:hAnsi="Arial" w:cs="Arial"/>
          <w:sz w:val="24"/>
          <w:szCs w:val="24"/>
          <w:shd w:val="clear" w:color="auto" w:fill="FFFFFF"/>
          <w:lang w:val="pt-PT"/>
        </w:rPr>
        <w:t>sen a intervención total ou parcial de tecnoloxía, programas ou aplicacións de IA</w:t>
      </w:r>
      <w:r w:rsidR="00887316" w:rsidRPr="00D36968">
        <w:rPr>
          <w:rFonts w:ascii="Arial" w:hAnsi="Arial" w:cs="Arial"/>
          <w:sz w:val="24"/>
          <w:szCs w:val="24"/>
          <w:shd w:val="clear" w:color="auto" w:fill="FFFFFF"/>
          <w:lang w:val="pt-PT"/>
        </w:rPr>
        <w:t>.</w:t>
      </w:r>
    </w:p>
    <w:p w14:paraId="29C81566" w14:textId="79E6B148" w:rsidR="009A674C" w:rsidRDefault="00D1632E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  <w:bookmarkStart w:id="0" w:name="_Hlk160113654"/>
      <w:r>
        <w:rPr>
          <w:rFonts w:ascii="Arial" w:eastAsia="Times New Roman" w:hAnsi="Arial" w:cs="Arial"/>
          <w:color w:val="333333"/>
          <w:sz w:val="24"/>
          <w:szCs w:val="24"/>
          <w:lang w:val="pt-PT"/>
        </w:rPr>
        <w:t>5</w:t>
      </w:r>
      <w:r w:rsidR="009A674C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.- A convocatoria está dirixida a todos os socios de SGAE, compositores e letristas de calquera tendencia estética dentro das músicas populares, que sexan tamén intérpretes do seu repertorio. A participación dos mesmos será individual non podendo presentarse obras en coautoría. </w:t>
      </w:r>
    </w:p>
    <w:p w14:paraId="7BE9A6AB" w14:textId="77777777" w:rsidR="009A674C" w:rsidRPr="00344823" w:rsidRDefault="009A674C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</w:p>
    <w:p w14:paraId="4DABEC4D" w14:textId="58F25B4A" w:rsidR="009A674C" w:rsidRDefault="00D1632E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pt-PT"/>
        </w:rPr>
        <w:t>6</w:t>
      </w:r>
      <w:r w:rsidR="009A674C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.- Os interesados que queiran participar deberán presentar unha única solicitude e de autoría única. </w:t>
      </w:r>
    </w:p>
    <w:p w14:paraId="57951B51" w14:textId="77777777" w:rsidR="009A674C" w:rsidRDefault="009A674C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</w:p>
    <w:p w14:paraId="4600006B" w14:textId="02DC061B" w:rsidR="00294DD6" w:rsidRPr="00294DD6" w:rsidRDefault="00294DD6" w:rsidP="00294DD6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7.- </w:t>
      </w:r>
      <w:r w:rsidRPr="00294DD6">
        <w:rPr>
          <w:rFonts w:ascii="Arial" w:hAnsi="Arial" w:cs="Arial"/>
          <w:color w:val="333333"/>
          <w:shd w:val="clear" w:color="auto" w:fill="FFFFFF"/>
        </w:rPr>
        <w:t xml:space="preserve">A presentación da </w:t>
      </w:r>
      <w:proofErr w:type="spellStart"/>
      <w:r w:rsidRPr="00294DD6">
        <w:rPr>
          <w:rFonts w:ascii="Arial" w:hAnsi="Arial" w:cs="Arial"/>
          <w:color w:val="333333"/>
          <w:shd w:val="clear" w:color="auto" w:fill="FFFFFF"/>
        </w:rPr>
        <w:t>solicitude</w:t>
      </w:r>
      <w:proofErr w:type="spellEnd"/>
      <w:r w:rsidRPr="00294DD6">
        <w:rPr>
          <w:rFonts w:ascii="Arial" w:hAnsi="Arial" w:cs="Arial"/>
          <w:color w:val="333333"/>
          <w:shd w:val="clear" w:color="auto" w:fill="FFFFFF"/>
        </w:rPr>
        <w:t xml:space="preserve"> deberá </w:t>
      </w:r>
      <w:proofErr w:type="spellStart"/>
      <w:r w:rsidRPr="00294DD6">
        <w:rPr>
          <w:rFonts w:ascii="Arial" w:hAnsi="Arial" w:cs="Arial"/>
          <w:color w:val="333333"/>
          <w:shd w:val="clear" w:color="auto" w:fill="FFFFFF"/>
        </w:rPr>
        <w:t>realizala</w:t>
      </w:r>
      <w:proofErr w:type="spellEnd"/>
      <w:r w:rsidRPr="00294DD6">
        <w:rPr>
          <w:rFonts w:ascii="Arial" w:hAnsi="Arial" w:cs="Arial"/>
          <w:color w:val="333333"/>
          <w:shd w:val="clear" w:color="auto" w:fill="FFFFFF"/>
        </w:rPr>
        <w:t xml:space="preserve"> o propio autor do </w:t>
      </w:r>
      <w:proofErr w:type="spellStart"/>
      <w:r w:rsidRPr="00294DD6">
        <w:rPr>
          <w:rFonts w:ascii="Arial" w:hAnsi="Arial" w:cs="Arial"/>
          <w:color w:val="333333"/>
          <w:shd w:val="clear" w:color="auto" w:fill="FFFFFF"/>
        </w:rPr>
        <w:t>proxecto</w:t>
      </w:r>
      <w:proofErr w:type="spellEnd"/>
      <w:r w:rsidRPr="00294DD6">
        <w:rPr>
          <w:rFonts w:ascii="Arial" w:hAnsi="Arial" w:cs="Arial"/>
          <w:color w:val="333333"/>
          <w:shd w:val="clear" w:color="auto" w:fill="FFFFFF"/>
        </w:rPr>
        <w:t xml:space="preserve">. </w:t>
      </w:r>
    </w:p>
    <w:p w14:paraId="16E76450" w14:textId="77777777" w:rsidR="00294DD6" w:rsidRDefault="00294DD6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</w:p>
    <w:p w14:paraId="5C099B1C" w14:textId="77777777" w:rsidR="00294DD6" w:rsidRDefault="00294DD6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</w:p>
    <w:p w14:paraId="0AB6FD13" w14:textId="47A7758A" w:rsidR="00294DD6" w:rsidRPr="00294DD6" w:rsidRDefault="00294DD6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Selección</w:t>
      </w:r>
      <w:r w:rsidRPr="00294DD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d</w:t>
      </w:r>
      <w:r w:rsidR="00E91FEF">
        <w:rPr>
          <w:rFonts w:ascii="Arial" w:eastAsia="Times New Roman" w:hAnsi="Arial" w:cs="Arial"/>
          <w:b/>
          <w:bCs/>
          <w:color w:val="333333"/>
          <w:sz w:val="24"/>
          <w:szCs w:val="24"/>
        </w:rPr>
        <w:t>e</w:t>
      </w:r>
      <w:r w:rsidRPr="00294DD6">
        <w:rPr>
          <w:rFonts w:ascii="Arial" w:eastAsia="Times New Roman" w:hAnsi="Arial" w:cs="Arial"/>
          <w:b/>
          <w:bCs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proxectos</w:t>
      </w:r>
      <w:proofErr w:type="spellEnd"/>
    </w:p>
    <w:p w14:paraId="6D2F7A2E" w14:textId="77777777" w:rsidR="009A674C" w:rsidRDefault="009A674C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</w:p>
    <w:p w14:paraId="2236B3D5" w14:textId="7A320D4C" w:rsidR="004227D5" w:rsidRPr="000F6099" w:rsidRDefault="006A30C5" w:rsidP="004227D5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8</w:t>
      </w:r>
      <w:r w:rsidR="00BF4F9F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.-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labor d</w:t>
      </w:r>
      <w:r w:rsidR="00416BF4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Director</w:t>
      </w:r>
      <w:r w:rsidR="00416BF4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o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laboratorio </w:t>
      </w:r>
      <w:r w:rsidR="004227D5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será </w:t>
      </w:r>
      <w:r w:rsidR="002C569F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asesorar</w:t>
      </w:r>
      <w:r w:rsidR="004227D5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e orientar os autores seleccionados nos seus proxectos e carreiras musicais durante todo o proceso de creación no laboratorio. </w:t>
      </w:r>
    </w:p>
    <w:p w14:paraId="516F1A71" w14:textId="26BBFA08" w:rsidR="009A674C" w:rsidRDefault="000F6099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titor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a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do Laboratorio non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fará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traballos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2C56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exclusivos </w:t>
      </w:r>
      <w:r w:rsidR="00E91FEF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de</w:t>
      </w:r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produción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musical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senón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asesoramento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orientación </w:t>
      </w:r>
      <w:proofErr w:type="gram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revisión estilística </w:t>
      </w:r>
      <w:proofErr w:type="gram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</w:t>
      </w:r>
      <w:proofErr w:type="gram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práctica dos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traballos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dos candidatos seleccionados.</w:t>
      </w:r>
      <w:r w:rsidR="009A674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</w:t>
      </w:r>
      <w:r w:rsidR="009A674C" w:rsidRPr="005B365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7778DEA1" w14:textId="77777777" w:rsidR="004227D5" w:rsidRDefault="004227D5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</w:p>
    <w:p w14:paraId="249D38C0" w14:textId="19CF6E13" w:rsidR="004227D5" w:rsidRPr="000F6099" w:rsidRDefault="00BF4F9F" w:rsidP="004227D5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9.-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4227D5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A Fundación SGAE seleccionará, de entre todos os presentados, ata dous proxectos, que reúnan as condicións requiridas e seguindo o seguinte procedemento: </w:t>
      </w:r>
    </w:p>
    <w:p w14:paraId="3E96EEC0" w14:textId="45BE7E42" w:rsidR="004227D5" w:rsidRPr="0058336A" w:rsidRDefault="004227D5" w:rsidP="004227D5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a) Un xurado de profesionais composto por representantes da Fundación SGAE, así como </w:t>
      </w:r>
      <w:r w:rsidR="00D35017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pola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director</w:t>
      </w:r>
      <w:r w:rsidR="00D35017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do Laboratorio, elixirá dous proxectos, de entre todas as propostas recibidas, para formar parte deste Laboratorio.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</w:p>
    <w:p w14:paraId="66A6B98D" w14:textId="77777777" w:rsidR="00416BF4" w:rsidRDefault="004227D5" w:rsidP="004227D5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Fundación SGAE resérvase o dereito de declarar deserta a selección de proxectos para 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o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Laboratorio no caso de que, a xuízo do xurado, as propostas presentadas non reúnan as condicións necesarias de calidade ou desenvolvemento para a súa participación no Laboratorio.</w:t>
      </w:r>
    </w:p>
    <w:p w14:paraId="4ACE16A1" w14:textId="1F390049" w:rsidR="004227D5" w:rsidRPr="00344823" w:rsidRDefault="004227D5" w:rsidP="004227D5">
      <w:pPr>
        <w:pStyle w:val="Normal1"/>
        <w:jc w:val="both"/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b) O presidente do xurado será </w:t>
      </w:r>
      <w:r w:rsidR="000F6099"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</w:t>
      </w:r>
      <w:r w:rsidR="00416BF4"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Directora </w:t>
      </w:r>
      <w:r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do Laboratorio.</w:t>
      </w: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</w:p>
    <w:p w14:paraId="5F470E0E" w14:textId="18D27139" w:rsidR="004227D5" w:rsidRPr="00344823" w:rsidRDefault="004227D5" w:rsidP="004227D5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c) Ademais da selección do número de proxectos mencionado, o xurado establecerá unha lista suplente de ata dous proxectos máis, que non se fará pública, e que substituirá aos seleccionados titulares no caso de renuncia destes. </w:t>
      </w:r>
    </w:p>
    <w:p w14:paraId="43F31AAF" w14:textId="53833E9E" w:rsidR="004227D5" w:rsidRPr="00344823" w:rsidRDefault="004227D5" w:rsidP="004227D5">
      <w:pPr>
        <w:pStyle w:val="Normal1"/>
        <w:jc w:val="both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d) O fallo do xurado far</w:t>
      </w:r>
      <w:r w:rsidR="002C569F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se público</w:t>
      </w:r>
      <w:r w:rsidR="00691D64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4E43F6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no</w:t>
      </w:r>
      <w:r w:rsidR="00691D64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mes de </w:t>
      </w:r>
      <w:r w:rsidR="00563A10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xuño</w:t>
      </w:r>
      <w:r w:rsidR="00691D64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de </w:t>
      </w:r>
      <w:r w:rsidRPr="00D93F62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>2025</w:t>
      </w:r>
      <w:r w:rsidRPr="00F92E8B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.</w:t>
      </w:r>
    </w:p>
    <w:p w14:paraId="60537F1E" w14:textId="0898C9C3" w:rsidR="004227D5" w:rsidRPr="00344823" w:rsidRDefault="007C5E39" w:rsidP="004227D5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10.- </w:t>
      </w:r>
      <w:r w:rsidR="00A26411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A</w:t>
      </w:r>
      <w:r w:rsidR="000F6099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o </w:t>
      </w:r>
      <w:r w:rsidR="00A26411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Laboratorio </w:t>
      </w:r>
      <w:r w:rsidR="004227D5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de Creación</w:t>
      </w:r>
      <w:r w:rsidR="00A26411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de</w:t>
      </w:r>
      <w:r w:rsidR="004227D5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Música da Fundación SGA</w:t>
      </w:r>
      <w:r w:rsidR="00691D64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. </w:t>
      </w:r>
      <w:r w:rsidR="004227D5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E asistirán</w:t>
      </w:r>
      <w:r w:rsidR="00A26411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a Directora</w:t>
      </w:r>
      <w:r w:rsidR="004227D5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e os autores de cada proxecto seleccionado. Cada un dos autores que</w:t>
      </w:r>
      <w:r w:rsidR="004227D5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compoñan </w:t>
      </w:r>
      <w:r w:rsidR="004227D5">
        <w:rPr>
          <w:rFonts w:ascii="Arial" w:eastAsia="Times New Roman" w:hAnsi="Arial" w:cs="Arial"/>
          <w:color w:val="333333"/>
          <w:sz w:val="24"/>
          <w:szCs w:val="24"/>
          <w:lang w:val="pt-PT"/>
        </w:rPr>
        <w:t>o</w:t>
      </w:r>
      <w:r w:rsidR="004227D5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Laboratorio terá que desenvolver o seu proxecto de obra no período previsto (entre </w:t>
      </w:r>
      <w:r w:rsidR="00610B3E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setembro </w:t>
      </w:r>
      <w:r w:rsidR="004227D5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>de 202</w:t>
      </w:r>
      <w:r w:rsidR="004227D5">
        <w:rPr>
          <w:rFonts w:ascii="Arial" w:eastAsia="Times New Roman" w:hAnsi="Arial" w:cs="Arial"/>
          <w:color w:val="333333"/>
          <w:sz w:val="24"/>
          <w:szCs w:val="24"/>
          <w:lang w:val="pt-PT"/>
        </w:rPr>
        <w:t>5</w:t>
      </w:r>
      <w:r w:rsidR="004227D5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e </w:t>
      </w:r>
      <w:r w:rsidR="004227D5">
        <w:rPr>
          <w:rFonts w:ascii="Arial" w:eastAsia="Times New Roman" w:hAnsi="Arial" w:cs="Arial"/>
          <w:color w:val="333333"/>
          <w:sz w:val="24"/>
          <w:szCs w:val="24"/>
          <w:lang w:val="pt-PT"/>
        </w:rPr>
        <w:t>febreiro</w:t>
      </w:r>
      <w:r w:rsidR="004227D5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de 202</w:t>
      </w:r>
      <w:r w:rsidR="004227D5">
        <w:rPr>
          <w:rFonts w:ascii="Arial" w:eastAsia="Times New Roman" w:hAnsi="Arial" w:cs="Arial"/>
          <w:color w:val="333333"/>
          <w:sz w:val="24"/>
          <w:szCs w:val="24"/>
          <w:lang w:val="pt-PT"/>
        </w:rPr>
        <w:t>6</w:t>
      </w:r>
      <w:r w:rsidR="004227D5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), sempre baixo o apoio e a </w:t>
      </w:r>
      <w:r w:rsidR="004227D5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supervisión</w:t>
      </w:r>
      <w:r w:rsidR="00787D6D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d</w:t>
      </w:r>
      <w:r w:rsidR="000F6099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a</w:t>
      </w:r>
      <w:r w:rsidR="00787D6D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Directora</w:t>
      </w:r>
      <w:r w:rsidR="004227D5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.</w:t>
      </w:r>
      <w:r w:rsidR="004227D5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</w:t>
      </w:r>
    </w:p>
    <w:p w14:paraId="7E40900A" w14:textId="77777777" w:rsidR="004227D5" w:rsidRPr="00344823" w:rsidRDefault="004227D5" w:rsidP="004227D5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</w:p>
    <w:p w14:paraId="5F006EBB" w14:textId="7C348F13" w:rsidR="00E157C3" w:rsidRPr="00294DD6" w:rsidRDefault="004227D5" w:rsidP="004227D5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b/>
          <w:bCs/>
          <w:sz w:val="24"/>
          <w:szCs w:val="24"/>
          <w:lang w:val="pt-PT"/>
        </w:rPr>
      </w:pPr>
      <w:bookmarkStart w:id="1" w:name="_Hlk191553598"/>
      <w:r w:rsidRPr="00294DD6">
        <w:rPr>
          <w:rFonts w:ascii="Arial" w:eastAsia="Times New Roman" w:hAnsi="Arial" w:cs="Arial"/>
          <w:b/>
          <w:bCs/>
          <w:sz w:val="24"/>
          <w:szCs w:val="24"/>
          <w:lang w:val="pt-PT"/>
        </w:rPr>
        <w:t xml:space="preserve">Organización do Laboratorio: </w:t>
      </w:r>
    </w:p>
    <w:p w14:paraId="08222DA6" w14:textId="77777777" w:rsidR="00E157C3" w:rsidRDefault="00E157C3" w:rsidP="004227D5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</w:p>
    <w:p w14:paraId="223DDBD9" w14:textId="130284FF" w:rsidR="00E157C3" w:rsidRPr="00344823" w:rsidRDefault="00C94C28" w:rsidP="00E157C3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11</w:t>
      </w:r>
      <w:r w:rsidR="007C5E3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.- </w:t>
      </w:r>
      <w:r w:rsidR="000F6099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O </w:t>
      </w:r>
      <w:r w:rsidR="00787D6D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Laboratorio </w:t>
      </w:r>
      <w:r w:rsidR="000F6099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desenvolverase</w:t>
      </w:r>
      <w:r w:rsidR="00787D6D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</w:t>
      </w:r>
      <w:r w:rsidR="00E157C3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entre </w:t>
      </w:r>
      <w:r w:rsidR="00610B3E">
        <w:rPr>
          <w:rFonts w:ascii="Arial" w:eastAsia="Times New Roman" w:hAnsi="Arial" w:cs="Arial"/>
          <w:color w:val="333333"/>
          <w:sz w:val="24"/>
          <w:szCs w:val="24"/>
          <w:lang w:val="pt-PT"/>
        </w:rPr>
        <w:t>SETEMBRO</w:t>
      </w:r>
      <w:r w:rsidR="00E157C3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de 2025 e FEBREIRO de 2026</w:t>
      </w:r>
      <w:r w:rsidR="00E157C3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(datas a determinar pola organización)</w:t>
      </w:r>
      <w:r w:rsidR="00E157C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coa seguinte estructura:</w:t>
      </w:r>
    </w:p>
    <w:p w14:paraId="0DE2D04A" w14:textId="2EA4ECEE" w:rsidR="004227D5" w:rsidRPr="004227D5" w:rsidRDefault="004227D5" w:rsidP="004227D5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  <w:r>
        <w:rPr>
          <w:rFonts w:ascii="Arial" w:eastAsia="Times New Roman" w:hAnsi="Arial" w:cs="Arial"/>
          <w:sz w:val="24"/>
          <w:szCs w:val="24"/>
          <w:lang w:val="pt-PT"/>
        </w:rPr>
        <w:tab/>
      </w:r>
      <w:r>
        <w:rPr>
          <w:rFonts w:ascii="Arial" w:eastAsia="Times New Roman" w:hAnsi="Arial" w:cs="Arial"/>
          <w:sz w:val="24"/>
          <w:szCs w:val="24"/>
          <w:lang w:val="pt-PT"/>
        </w:rPr>
        <w:br/>
      </w:r>
    </w:p>
    <w:p w14:paraId="515D55B6" w14:textId="03BC4EBA" w:rsidR="004227D5" w:rsidRPr="004227D5" w:rsidRDefault="004227D5" w:rsidP="004227D5">
      <w:pPr>
        <w:pStyle w:val="Normal1"/>
        <w:numPr>
          <w:ilvl w:val="0"/>
          <w:numId w:val="17"/>
        </w:numPr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  <w:r w:rsidRPr="004227D5">
        <w:rPr>
          <w:rFonts w:ascii="Arial" w:eastAsia="Times New Roman" w:hAnsi="Arial" w:cs="Arial"/>
          <w:sz w:val="24"/>
          <w:szCs w:val="24"/>
          <w:lang w:val="pt-PT"/>
        </w:rPr>
        <w:t>1 reunión telemática previa de contacto e definición de obxectivos co</w:t>
      </w:r>
      <w:r w:rsidR="002C569F">
        <w:rPr>
          <w:rFonts w:ascii="Arial" w:eastAsia="Times New Roman" w:hAnsi="Arial" w:cs="Arial"/>
          <w:sz w:val="24"/>
          <w:szCs w:val="24"/>
          <w:lang w:val="pt-PT"/>
        </w:rPr>
        <w:t>a</w:t>
      </w: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 titor</w:t>
      </w:r>
      <w:r w:rsidR="002C569F">
        <w:rPr>
          <w:rFonts w:ascii="Arial" w:eastAsia="Times New Roman" w:hAnsi="Arial" w:cs="Arial"/>
          <w:sz w:val="24"/>
          <w:szCs w:val="24"/>
          <w:lang w:val="pt-PT"/>
        </w:rPr>
        <w:t>a</w:t>
      </w: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pt-PT"/>
        </w:rPr>
        <w:br/>
      </w:r>
    </w:p>
    <w:p w14:paraId="04AE151E" w14:textId="01D0798D" w:rsidR="004227D5" w:rsidRPr="004227D5" w:rsidRDefault="004227D5" w:rsidP="004227D5">
      <w:pPr>
        <w:pStyle w:val="Normal1"/>
        <w:numPr>
          <w:ilvl w:val="0"/>
          <w:numId w:val="17"/>
        </w:numPr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1 semana presencial (5 días) intensiva de reunións de traballo colectivo </w:t>
      </w:r>
      <w:r w:rsidRPr="000F6099">
        <w:rPr>
          <w:rFonts w:ascii="Arial" w:eastAsia="Times New Roman" w:hAnsi="Arial" w:cs="Arial"/>
          <w:sz w:val="24"/>
          <w:szCs w:val="24"/>
          <w:lang w:val="pt-PT"/>
        </w:rPr>
        <w:t>entre os autores seleccionados e</w:t>
      </w:r>
      <w:r w:rsidR="00395021" w:rsidRPr="000F6099">
        <w:rPr>
          <w:rFonts w:ascii="Arial" w:eastAsia="Times New Roman" w:hAnsi="Arial" w:cs="Arial"/>
          <w:sz w:val="24"/>
          <w:szCs w:val="24"/>
          <w:lang w:val="pt-PT"/>
        </w:rPr>
        <w:t xml:space="preserve"> a Directora</w:t>
      </w:r>
      <w:r w:rsidRPr="000F6099">
        <w:rPr>
          <w:rFonts w:ascii="Arial" w:eastAsia="Times New Roman" w:hAnsi="Arial" w:cs="Arial"/>
          <w:sz w:val="24"/>
          <w:szCs w:val="24"/>
          <w:lang w:val="pt-PT"/>
        </w:rPr>
        <w:t xml:space="preserve"> do</w:t>
      </w: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 Laboratorio para o traballo e desenvolvemento dos proxectos. </w:t>
      </w:r>
      <w:r>
        <w:rPr>
          <w:rFonts w:ascii="Arial" w:eastAsia="Times New Roman" w:hAnsi="Arial" w:cs="Arial"/>
          <w:sz w:val="24"/>
          <w:szCs w:val="24"/>
          <w:lang w:val="pt-PT"/>
        </w:rPr>
        <w:tab/>
      </w:r>
      <w:r>
        <w:rPr>
          <w:rFonts w:ascii="Arial" w:eastAsia="Times New Roman" w:hAnsi="Arial" w:cs="Arial"/>
          <w:sz w:val="24"/>
          <w:szCs w:val="24"/>
          <w:lang w:val="pt-PT"/>
        </w:rPr>
        <w:br/>
      </w:r>
    </w:p>
    <w:p w14:paraId="256CC5E4" w14:textId="733817E4" w:rsidR="004227D5" w:rsidRPr="004227D5" w:rsidRDefault="004227D5" w:rsidP="004227D5">
      <w:pPr>
        <w:pStyle w:val="Normal1"/>
        <w:numPr>
          <w:ilvl w:val="0"/>
          <w:numId w:val="17"/>
        </w:numPr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Entre </w:t>
      </w:r>
      <w:r w:rsidR="00E157C3">
        <w:rPr>
          <w:rFonts w:ascii="Arial" w:eastAsia="Times New Roman" w:hAnsi="Arial" w:cs="Arial"/>
          <w:sz w:val="24"/>
          <w:szCs w:val="24"/>
          <w:lang w:val="pt-PT"/>
        </w:rPr>
        <w:t>unha</w:t>
      </w: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 e tres Master class complementarias</w:t>
      </w:r>
      <w:r>
        <w:rPr>
          <w:rFonts w:ascii="Arial" w:eastAsia="Times New Roman" w:hAnsi="Arial" w:cs="Arial"/>
          <w:sz w:val="24"/>
          <w:szCs w:val="24"/>
          <w:lang w:val="pt-PT"/>
        </w:rPr>
        <w:tab/>
      </w:r>
      <w:r>
        <w:rPr>
          <w:rFonts w:ascii="Arial" w:eastAsia="Times New Roman" w:hAnsi="Arial" w:cs="Arial"/>
          <w:sz w:val="24"/>
          <w:szCs w:val="24"/>
          <w:lang w:val="pt-PT"/>
        </w:rPr>
        <w:br/>
      </w:r>
    </w:p>
    <w:p w14:paraId="58F072D3" w14:textId="49F98941" w:rsidR="004227D5" w:rsidRPr="004227D5" w:rsidRDefault="004227D5" w:rsidP="004227D5">
      <w:pPr>
        <w:pStyle w:val="Normal1"/>
        <w:numPr>
          <w:ilvl w:val="0"/>
          <w:numId w:val="17"/>
        </w:numPr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  <w:r w:rsidRPr="004227D5">
        <w:rPr>
          <w:rFonts w:ascii="Arial" w:eastAsia="Times New Roman" w:hAnsi="Arial" w:cs="Arial"/>
          <w:sz w:val="24"/>
          <w:szCs w:val="24"/>
          <w:lang w:val="pt-PT"/>
        </w:rPr>
        <w:lastRenderedPageBreak/>
        <w:t>1 encontro final ben en formato telemático ben presencial coa organización</w:t>
      </w:r>
      <w:r w:rsidR="00E157C3">
        <w:rPr>
          <w:rFonts w:ascii="Arial" w:eastAsia="Times New Roman" w:hAnsi="Arial" w:cs="Arial"/>
          <w:sz w:val="24"/>
          <w:szCs w:val="24"/>
          <w:lang w:val="pt-PT"/>
        </w:rPr>
        <w:t>,</w:t>
      </w: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 para conclusión, análise e entrega do proxecto resultante. </w:t>
      </w:r>
      <w:r>
        <w:rPr>
          <w:rFonts w:ascii="Arial" w:eastAsia="Times New Roman" w:hAnsi="Arial" w:cs="Arial"/>
          <w:sz w:val="24"/>
          <w:szCs w:val="24"/>
          <w:lang w:val="pt-PT"/>
        </w:rPr>
        <w:br/>
      </w:r>
    </w:p>
    <w:p w14:paraId="1B71EEEF" w14:textId="5D7FE373" w:rsidR="004227D5" w:rsidRDefault="004227D5" w:rsidP="00E157C3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Este cronograma poderá ser modificado a determinación de Fundación SGAE e </w:t>
      </w:r>
      <w:r w:rsidR="00395021" w:rsidRPr="000F6099">
        <w:rPr>
          <w:rFonts w:ascii="Arial" w:eastAsia="Times New Roman" w:hAnsi="Arial" w:cs="Arial"/>
          <w:sz w:val="24"/>
          <w:szCs w:val="24"/>
          <w:lang w:val="pt-PT"/>
        </w:rPr>
        <w:t>a Direc</w:t>
      </w:r>
      <w:r w:rsidR="000F6099" w:rsidRPr="000F6099">
        <w:rPr>
          <w:rFonts w:ascii="Arial" w:eastAsia="Times New Roman" w:hAnsi="Arial" w:cs="Arial"/>
          <w:sz w:val="24"/>
          <w:szCs w:val="24"/>
          <w:lang w:val="pt-PT"/>
        </w:rPr>
        <w:t>t</w:t>
      </w:r>
      <w:r w:rsidR="00395021" w:rsidRPr="000F6099">
        <w:rPr>
          <w:rFonts w:ascii="Arial" w:eastAsia="Times New Roman" w:hAnsi="Arial" w:cs="Arial"/>
          <w:sz w:val="24"/>
          <w:szCs w:val="24"/>
          <w:lang w:val="pt-PT"/>
        </w:rPr>
        <w:t>ora d</w:t>
      </w:r>
      <w:r w:rsidR="000F6099" w:rsidRPr="000F6099">
        <w:rPr>
          <w:rFonts w:ascii="Arial" w:eastAsia="Times New Roman" w:hAnsi="Arial" w:cs="Arial"/>
          <w:sz w:val="24"/>
          <w:szCs w:val="24"/>
          <w:lang w:val="pt-PT"/>
        </w:rPr>
        <w:t xml:space="preserve">o </w:t>
      </w:r>
      <w:r w:rsidR="00395021" w:rsidRPr="000F6099">
        <w:rPr>
          <w:rFonts w:ascii="Arial" w:eastAsia="Times New Roman" w:hAnsi="Arial" w:cs="Arial"/>
          <w:sz w:val="24"/>
          <w:szCs w:val="24"/>
          <w:lang w:val="pt-PT"/>
        </w:rPr>
        <w:t>Laboratorio</w:t>
      </w:r>
      <w:r w:rsidRPr="000F6099">
        <w:rPr>
          <w:rFonts w:ascii="Arial" w:eastAsia="Times New Roman" w:hAnsi="Arial" w:cs="Arial"/>
          <w:sz w:val="24"/>
          <w:szCs w:val="24"/>
          <w:lang w:val="pt-PT"/>
        </w:rPr>
        <w:t>.</w:t>
      </w:r>
      <w:r w:rsidRPr="004227D5">
        <w:rPr>
          <w:rFonts w:ascii="Arial" w:eastAsia="Times New Roman" w:hAnsi="Arial" w:cs="Arial"/>
          <w:sz w:val="24"/>
          <w:szCs w:val="24"/>
          <w:lang w:val="pt-PT"/>
        </w:rPr>
        <w:t xml:space="preserve"> </w:t>
      </w:r>
    </w:p>
    <w:p w14:paraId="6CA4EE3D" w14:textId="77777777" w:rsidR="00E157C3" w:rsidRDefault="00E157C3" w:rsidP="00E157C3">
      <w:pPr>
        <w:pStyle w:val="Normal1"/>
        <w:shd w:val="clear" w:color="auto" w:fill="FFFFFF"/>
        <w:spacing w:after="0" w:line="100" w:lineRule="atLeast"/>
        <w:ind w:left="720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</w:p>
    <w:p w14:paraId="45A7B56F" w14:textId="625777E0" w:rsidR="00E157C3" w:rsidRDefault="00C94C28" w:rsidP="00E157C3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12.- </w:t>
      </w:r>
      <w:r w:rsidR="00E157C3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A Fundación SGAE concederá a cada proxecto seleccionado a cantidade</w:t>
      </w:r>
      <w:r w:rsidR="00E157C3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de 1.500 € (impostos incluídos). Este importe aboarase a cada seleccionado ao finalizar o Laboratorio, previa entrega por este do proxecto final e factura que reúna todos os requisitos esixibles pola normativa vixente. </w:t>
      </w:r>
      <w:r w:rsidR="00E157C3">
        <w:rPr>
          <w:rFonts w:ascii="Arial" w:eastAsia="Times New Roman" w:hAnsi="Arial" w:cs="Arial"/>
          <w:color w:val="333333"/>
          <w:sz w:val="24"/>
          <w:szCs w:val="24"/>
        </w:rPr>
        <w:t xml:space="preserve">Cada seleccionado deberá subscribir un convenio coa Fundación SGAE. </w:t>
      </w:r>
    </w:p>
    <w:p w14:paraId="50AAE34C" w14:textId="77777777" w:rsidR="00E157C3" w:rsidRDefault="00E157C3" w:rsidP="00294DD6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</w:p>
    <w:p w14:paraId="663C6926" w14:textId="4C83E68B" w:rsidR="00E157C3" w:rsidRPr="00344823" w:rsidRDefault="00C94C28" w:rsidP="00E157C3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13.- </w:t>
      </w:r>
      <w:r w:rsidR="00E157C3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As reunións</w:t>
      </w:r>
      <w:r w:rsidR="00A650D8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</w:t>
      </w:r>
      <w:r w:rsidR="000F6099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presenciais </w:t>
      </w:r>
      <w:r w:rsidR="00A650D8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d</w:t>
      </w:r>
      <w:r w:rsidR="000F6099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o</w:t>
      </w:r>
      <w:r w:rsidR="00A650D8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Laboratorio</w:t>
      </w:r>
      <w:r w:rsidR="00E157C3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faranse en Santiago de Compostela nas datas e horarios que estableza a organización. A semana de traballo intensivo de carácter presencial será a primeira semana de inicio d</w:t>
      </w:r>
      <w:r w:rsidR="000F6099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o</w:t>
      </w:r>
      <w:r w:rsidR="00E157C3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Laboratorio.</w:t>
      </w:r>
      <w:r w:rsidR="00E157C3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</w:t>
      </w:r>
    </w:p>
    <w:p w14:paraId="6AF85343" w14:textId="77777777" w:rsidR="00E157C3" w:rsidRPr="00344823" w:rsidRDefault="00E157C3" w:rsidP="00E157C3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</w:p>
    <w:p w14:paraId="539F1D50" w14:textId="039E1D90" w:rsidR="00E157C3" w:rsidRPr="00344823" w:rsidRDefault="00C94C28" w:rsidP="00E157C3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14.- </w:t>
      </w:r>
      <w:r w:rsidR="00E157C3" w:rsidRPr="000F6099">
        <w:rPr>
          <w:rFonts w:ascii="Arial" w:eastAsia="Times New Roman" w:hAnsi="Arial" w:cs="Arial"/>
          <w:color w:val="333333"/>
          <w:sz w:val="24"/>
          <w:szCs w:val="24"/>
          <w:lang w:val="pt-PT"/>
        </w:rPr>
        <w:t>No caso de que o autor dun proxecto seleccionado non resida en Santiago</w:t>
      </w:r>
      <w:r w:rsidR="00E157C3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 de Compostela, a Fundación SGAE farase cargo só dos gastos de aloxamento durante a semana presencial do Laboratorio e unicamente dos gastos de desprazamento para a última xornada de análise e entrega de resultados da residencia, </w:t>
      </w:r>
      <w:r w:rsidR="00E157C3">
        <w:rPr>
          <w:rFonts w:ascii="Arial" w:eastAsia="Times New Roman" w:hAnsi="Arial" w:cs="Arial"/>
          <w:color w:val="333333"/>
          <w:sz w:val="24"/>
          <w:szCs w:val="24"/>
          <w:lang w:val="pt-PT"/>
        </w:rPr>
        <w:t>en caso de desenvolverse en formato presencial</w:t>
      </w:r>
      <w:r w:rsidR="00E157C3"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. </w:t>
      </w:r>
    </w:p>
    <w:p w14:paraId="68A3929C" w14:textId="77777777" w:rsidR="00E157C3" w:rsidRDefault="00E157C3" w:rsidP="00E157C3">
      <w:pPr>
        <w:pStyle w:val="Normal1"/>
        <w:shd w:val="clear" w:color="auto" w:fill="FFFFFF"/>
        <w:spacing w:after="0" w:line="100" w:lineRule="atLeast"/>
        <w:ind w:left="720"/>
        <w:jc w:val="both"/>
        <w:textAlignment w:val="top"/>
        <w:rPr>
          <w:rFonts w:ascii="Arial" w:eastAsia="Times New Roman" w:hAnsi="Arial" w:cs="Arial"/>
          <w:sz w:val="24"/>
          <w:szCs w:val="24"/>
          <w:lang w:val="pt-PT"/>
        </w:rPr>
      </w:pPr>
    </w:p>
    <w:bookmarkEnd w:id="1"/>
    <w:p w14:paraId="141D7B03" w14:textId="706201FF" w:rsidR="009A674C" w:rsidRPr="004227D5" w:rsidRDefault="009A674C" w:rsidP="009A674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</w:pPr>
      <w:r w:rsidRPr="004227D5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  <w:t>Documentación</w:t>
      </w:r>
      <w:r w:rsidR="004227D5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  <w:t xml:space="preserve"> e </w:t>
      </w:r>
      <w:proofErr w:type="spellStart"/>
      <w:r w:rsidR="004227D5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  <w:t>arquivos</w:t>
      </w:r>
      <w:proofErr w:type="spellEnd"/>
      <w:r w:rsidRPr="004227D5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  <w:t xml:space="preserve"> a presentar: </w:t>
      </w:r>
    </w:p>
    <w:p w14:paraId="4A04E9B9" w14:textId="77777777" w:rsidR="009A674C" w:rsidRDefault="009A674C" w:rsidP="009A674C">
      <w:pPr>
        <w:pStyle w:val="Normal1"/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</w:p>
    <w:p w14:paraId="046DE936" w14:textId="01A4023F" w:rsidR="00F1614A" w:rsidRDefault="00F1614A" w:rsidP="009A674C">
      <w:pPr>
        <w:pStyle w:val="Normal1"/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</w:pPr>
      <w:r w:rsidRPr="000F60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15.- </w:t>
      </w:r>
      <w:r w:rsidR="000F6099" w:rsidRPr="000F60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A </w:t>
      </w:r>
      <w:r w:rsidRPr="000F60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documentación a presentar </w:t>
      </w:r>
      <w:r w:rsidR="000F6099" w:rsidRPr="000F60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 xml:space="preserve">é a </w:t>
      </w:r>
      <w:proofErr w:type="spellStart"/>
      <w:r w:rsidR="000F6099" w:rsidRPr="000F60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seguinte</w:t>
      </w:r>
      <w:proofErr w:type="spellEnd"/>
      <w:r w:rsidRPr="000F6099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</w:rPr>
        <w:t>:</w:t>
      </w:r>
    </w:p>
    <w:p w14:paraId="39872A8F" w14:textId="75532DF0" w:rsidR="009A674C" w:rsidRDefault="009A674C" w:rsidP="009A674C">
      <w:pPr>
        <w:pStyle w:val="Normal1"/>
        <w:numPr>
          <w:ilvl w:val="0"/>
          <w:numId w:val="3"/>
        </w:numPr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5B365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3 temas musicais/composicións/pez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as/cancións</w:t>
      </w:r>
      <w:r w:rsidRPr="005B365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ou arquivos de audio numerados en formato mp3 ou mp4 do proxecto musical que desexe traballar no Laboratorio</w:t>
      </w:r>
      <w:r w:rsidR="004227D5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en fase de pre produción. Non será necesario </w:t>
      </w:r>
      <w:r w:rsidR="004227D5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presentar obras terminadas</w:t>
      </w:r>
      <w:r w:rsidR="00C15CF2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.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Non se admitirán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ligazóns</w:t>
      </w:r>
      <w:proofErr w:type="spellEnd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escoita</w:t>
      </w:r>
      <w:proofErr w:type="spellEnd"/>
      <w:r w:rsidR="004227D5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4227D5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nin</w:t>
      </w:r>
      <w:proofErr w:type="spellEnd"/>
      <w:r w:rsidR="004227D5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</w:t>
      </w:r>
      <w:r w:rsidR="004227D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descarga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. </w:t>
      </w:r>
    </w:p>
    <w:p w14:paraId="11788D50" w14:textId="77777777" w:rsidR="009A674C" w:rsidRDefault="009A674C" w:rsidP="009A674C">
      <w:pPr>
        <w:pStyle w:val="Normal1"/>
        <w:ind w:left="720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As solicitudes que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acheguen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máis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de tres audios serán eliminados do concurso.</w:t>
      </w:r>
    </w:p>
    <w:p w14:paraId="09D64F57" w14:textId="708FDA95" w:rsidR="009A674C" w:rsidRPr="000D40D5" w:rsidRDefault="004227D5" w:rsidP="00370443">
      <w:pPr>
        <w:pStyle w:val="Normal1"/>
        <w:numPr>
          <w:ilvl w:val="0"/>
          <w:numId w:val="3"/>
        </w:numPr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  <w:r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1 </w:t>
      </w:r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PDF con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unha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carta de motivación e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descrición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por escrito do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proxecto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musical/ formulación de creación /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ou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da inspiración que se utilizaron para o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desenvolvemento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do mesmo </w:t>
      </w:r>
      <w:proofErr w:type="gram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e</w:t>
      </w:r>
      <w:proofErr w:type="gram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un esbozo das letras. Incluirá un breve currículo con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exemplos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de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creacións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 xml:space="preserve"> previas </w:t>
      </w:r>
      <w:proofErr w:type="spellStart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musicais</w:t>
      </w:r>
      <w:proofErr w:type="spellEnd"/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>.</w:t>
      </w:r>
      <w:r w:rsidR="000D40D5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gram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Dito</w:t>
      </w:r>
      <w:proofErr w:type="gram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PDF non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terá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unha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extensión superior a </w:t>
      </w:r>
      <w:proofErr w:type="spellStart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>catro</w:t>
      </w:r>
      <w:proofErr w:type="spellEnd"/>
      <w:r w:rsidR="009A674C" w:rsidRPr="000F609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folios.</w:t>
      </w:r>
      <w:r w:rsidR="009A674C" w:rsidRPr="000D40D5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9A674C" w:rsidRPr="000D40D5">
        <w:rPr>
          <w:rFonts w:ascii="Arial" w:hAnsi="Arial" w:cs="Arial"/>
          <w:color w:val="333333"/>
          <w:sz w:val="24"/>
          <w:szCs w:val="24"/>
          <w:shd w:val="clear" w:color="auto" w:fill="FFFFFF"/>
        </w:rPr>
        <w:tab/>
      </w:r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br/>
      </w:r>
      <w:r w:rsidR="009A674C" w:rsidRPr="000D40D5">
        <w:rPr>
          <w:rFonts w:ascii="Arial" w:eastAsia="Times New Roman" w:hAnsi="Arial" w:cs="Arial"/>
          <w:color w:val="333333"/>
          <w:sz w:val="24"/>
          <w:szCs w:val="24"/>
        </w:rPr>
        <w:tab/>
      </w:r>
    </w:p>
    <w:p w14:paraId="7DAE7612" w14:textId="00B7D8A2" w:rsidR="009A674C" w:rsidRPr="00CC6E58" w:rsidRDefault="004227D5" w:rsidP="009A674C">
      <w:pPr>
        <w:pStyle w:val="Normal1"/>
        <w:numPr>
          <w:ilvl w:val="0"/>
          <w:numId w:val="3"/>
        </w:numPr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1 </w:t>
      </w:r>
      <w:r w:rsidR="009A674C">
        <w:rPr>
          <w:rFonts w:ascii="Arial" w:eastAsia="Times New Roman" w:hAnsi="Arial" w:cs="Arial"/>
          <w:color w:val="333333"/>
          <w:sz w:val="24"/>
          <w:szCs w:val="24"/>
        </w:rPr>
        <w:t>PDF</w:t>
      </w:r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="009A674C">
        <w:rPr>
          <w:rFonts w:ascii="Arial" w:eastAsia="Times New Roman" w:hAnsi="Arial" w:cs="Arial"/>
          <w:color w:val="333333"/>
          <w:sz w:val="24"/>
          <w:szCs w:val="24"/>
        </w:rPr>
        <w:t>c</w:t>
      </w:r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os datos </w:t>
      </w:r>
      <w:proofErr w:type="spellStart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>persoais</w:t>
      </w:r>
      <w:proofErr w:type="spellEnd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 e de contacto, tales como </w:t>
      </w:r>
      <w:proofErr w:type="spellStart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>nome</w:t>
      </w:r>
      <w:proofErr w:type="spellEnd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>apelidos</w:t>
      </w:r>
      <w:proofErr w:type="spellEnd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, dirección actual (residencia habitual </w:t>
      </w:r>
      <w:proofErr w:type="gramStart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>e</w:t>
      </w:r>
      <w:proofErr w:type="gramEnd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 residencia fiscal), correo electrónico, número de teléfono, </w:t>
      </w:r>
      <w:proofErr w:type="spellStart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>incluíndo</w:t>
      </w:r>
      <w:proofErr w:type="spellEnd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 lugar </w:t>
      </w:r>
      <w:proofErr w:type="gramStart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>e</w:t>
      </w:r>
      <w:proofErr w:type="gramEnd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 data de </w:t>
      </w:r>
      <w:proofErr w:type="spellStart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>nacemento</w:t>
      </w:r>
      <w:proofErr w:type="spellEnd"/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t xml:space="preserve"> e número de socio SGAE.</w:t>
      </w:r>
      <w:r w:rsidR="009A674C">
        <w:rPr>
          <w:rFonts w:ascii="Arial" w:eastAsia="Times New Roman" w:hAnsi="Arial" w:cs="Arial"/>
          <w:color w:val="333333"/>
          <w:sz w:val="24"/>
          <w:szCs w:val="24"/>
        </w:rPr>
        <w:tab/>
      </w:r>
      <w:r w:rsidR="009A674C" w:rsidRPr="00CC6E58">
        <w:rPr>
          <w:rFonts w:ascii="Arial" w:eastAsia="Times New Roman" w:hAnsi="Arial" w:cs="Arial"/>
          <w:color w:val="333333"/>
          <w:sz w:val="24"/>
          <w:szCs w:val="24"/>
        </w:rPr>
        <w:br/>
      </w:r>
    </w:p>
    <w:p w14:paraId="28F49CF5" w14:textId="1ADF8EE4" w:rsidR="009A674C" w:rsidRDefault="009A674C" w:rsidP="009A674C">
      <w:pPr>
        <w:pStyle w:val="Normal1"/>
        <w:numPr>
          <w:ilvl w:val="0"/>
          <w:numId w:val="3"/>
        </w:numPr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Autorización expresa do autor participante a favor da Fundación SGAE (debidamente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asinada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) para o uso dos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seus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datos de carácter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persoal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en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</w:rPr>
        <w:t>todas</w:t>
      </w:r>
      <w:r w:rsidR="000F6099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</w:rPr>
        <w:t>as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xestións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necesarias para a realización e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execución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dos Laboratorios de Creación Galicia 2025 conforme ao modelo que se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adxunta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no Anexo 1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destas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bases. </w:t>
      </w:r>
      <w:r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t xml:space="preserve">A falta de presentación deste </w:t>
      </w:r>
      <w:r w:rsidRPr="00344823">
        <w:rPr>
          <w:rFonts w:ascii="Arial" w:eastAsia="Times New Roman" w:hAnsi="Arial" w:cs="Arial"/>
          <w:color w:val="333333"/>
          <w:sz w:val="24"/>
          <w:szCs w:val="24"/>
          <w:lang w:val="pt-PT"/>
        </w:rPr>
        <w:lastRenderedPageBreak/>
        <w:t xml:space="preserve">documento excluirá automaticamente ao solicitante da presente convocatoria. </w:t>
      </w:r>
    </w:p>
    <w:p w14:paraId="70C9B6EF" w14:textId="77777777" w:rsidR="000D40D5" w:rsidRDefault="000D40D5" w:rsidP="000D40D5">
      <w:pPr>
        <w:pStyle w:val="Normal1"/>
        <w:shd w:val="clear" w:color="auto" w:fill="FFFFFF"/>
        <w:spacing w:after="0" w:line="100" w:lineRule="atLeast"/>
        <w:ind w:left="720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</w:p>
    <w:p w14:paraId="7B55BDD9" w14:textId="32DD2A18" w:rsidR="00BC64D8" w:rsidRPr="000F6099" w:rsidRDefault="00BC64D8" w:rsidP="00BC64D8">
      <w:pPr>
        <w:pStyle w:val="Prrafodelista"/>
        <w:numPr>
          <w:ilvl w:val="0"/>
          <w:numId w:val="3"/>
        </w:numPr>
        <w:rPr>
          <w:rFonts w:ascii="Arial" w:hAnsi="Arial" w:cs="Arial"/>
          <w:bCs/>
          <w:color w:val="333333"/>
          <w:sz w:val="24"/>
          <w:szCs w:val="24"/>
        </w:rPr>
      </w:pPr>
      <w:r w:rsidRPr="000F6099">
        <w:rPr>
          <w:rFonts w:ascii="Arial" w:hAnsi="Arial" w:cs="Arial"/>
          <w:bCs/>
          <w:color w:val="333333"/>
          <w:sz w:val="24"/>
          <w:szCs w:val="24"/>
        </w:rPr>
        <w:t xml:space="preserve">Declaración </w:t>
      </w:r>
      <w:proofErr w:type="spellStart"/>
      <w:r w:rsidRPr="000F6099">
        <w:rPr>
          <w:rFonts w:ascii="Arial" w:hAnsi="Arial" w:cs="Arial"/>
          <w:bCs/>
          <w:color w:val="333333"/>
          <w:sz w:val="24"/>
          <w:szCs w:val="24"/>
        </w:rPr>
        <w:t>xurada</w:t>
      </w:r>
      <w:proofErr w:type="spellEnd"/>
      <w:r w:rsidRPr="000F6099">
        <w:rPr>
          <w:rFonts w:ascii="Arial" w:hAnsi="Arial" w:cs="Arial"/>
          <w:bCs/>
          <w:color w:val="333333"/>
          <w:sz w:val="24"/>
          <w:szCs w:val="24"/>
        </w:rPr>
        <w:t xml:space="preserve"> de obra inédita e </w:t>
      </w:r>
      <w:proofErr w:type="spellStart"/>
      <w:r w:rsidRPr="000F6099">
        <w:rPr>
          <w:rFonts w:ascii="Arial" w:hAnsi="Arial" w:cs="Arial"/>
          <w:bCs/>
          <w:color w:val="333333"/>
          <w:sz w:val="24"/>
          <w:szCs w:val="24"/>
        </w:rPr>
        <w:t>orixinal</w:t>
      </w:r>
      <w:proofErr w:type="spellEnd"/>
      <w:r w:rsidRPr="000F6099">
        <w:rPr>
          <w:rFonts w:ascii="Arial" w:hAnsi="Arial" w:cs="Arial"/>
          <w:bCs/>
          <w:color w:val="333333"/>
          <w:sz w:val="24"/>
          <w:szCs w:val="24"/>
        </w:rPr>
        <w:t xml:space="preserve"> e sen uso de IA conforme ao modelo que se </w:t>
      </w:r>
      <w:proofErr w:type="spellStart"/>
      <w:r w:rsidRPr="000F6099">
        <w:rPr>
          <w:rFonts w:ascii="Arial" w:hAnsi="Arial" w:cs="Arial"/>
          <w:bCs/>
          <w:color w:val="333333"/>
          <w:sz w:val="24"/>
          <w:szCs w:val="24"/>
        </w:rPr>
        <w:t>adxunta</w:t>
      </w:r>
      <w:proofErr w:type="spellEnd"/>
      <w:r w:rsidRPr="000F6099">
        <w:rPr>
          <w:rFonts w:ascii="Arial" w:hAnsi="Arial" w:cs="Arial"/>
          <w:bCs/>
          <w:color w:val="333333"/>
          <w:sz w:val="24"/>
          <w:szCs w:val="24"/>
        </w:rPr>
        <w:t xml:space="preserve"> no Anexo 2 </w:t>
      </w:r>
      <w:proofErr w:type="spellStart"/>
      <w:r w:rsidRPr="000F6099">
        <w:rPr>
          <w:rFonts w:ascii="Arial" w:hAnsi="Arial" w:cs="Arial"/>
          <w:bCs/>
          <w:color w:val="333333"/>
          <w:sz w:val="24"/>
          <w:szCs w:val="24"/>
        </w:rPr>
        <w:t>destas</w:t>
      </w:r>
      <w:proofErr w:type="spellEnd"/>
      <w:r w:rsidRPr="000F6099">
        <w:rPr>
          <w:rFonts w:ascii="Arial" w:hAnsi="Arial" w:cs="Arial"/>
          <w:bCs/>
          <w:color w:val="333333"/>
          <w:sz w:val="24"/>
          <w:szCs w:val="24"/>
        </w:rPr>
        <w:t xml:space="preserve"> bases.</w:t>
      </w:r>
    </w:p>
    <w:p w14:paraId="008E8ACF" w14:textId="77777777" w:rsidR="00785596" w:rsidRPr="00BC64D8" w:rsidRDefault="00785596" w:rsidP="00BC64D8">
      <w:pPr>
        <w:pStyle w:val="Normal1"/>
        <w:shd w:val="clear" w:color="auto" w:fill="FFFFFF"/>
        <w:spacing w:after="0" w:line="100" w:lineRule="atLeast"/>
        <w:ind w:left="720"/>
        <w:jc w:val="both"/>
        <w:textAlignment w:val="top"/>
        <w:rPr>
          <w:rStyle w:val="Fuentedeprrafopredeter1"/>
          <w:rFonts w:ascii="Arial" w:eastAsia="Times New Roman" w:hAnsi="Arial" w:cs="Arial"/>
          <w:color w:val="333333"/>
          <w:sz w:val="24"/>
          <w:szCs w:val="24"/>
          <w:lang w:val="pt-PT"/>
        </w:rPr>
      </w:pPr>
    </w:p>
    <w:bookmarkEnd w:id="0"/>
    <w:p w14:paraId="3F22808E" w14:textId="3C1E565F" w:rsidR="000B7420" w:rsidRPr="00D36968" w:rsidRDefault="00BC64D8">
      <w:pPr>
        <w:pStyle w:val="Normal1"/>
        <w:jc w:val="both"/>
        <w:rPr>
          <w:rFonts w:ascii="Arial" w:hAnsi="Arial" w:cs="Arial"/>
          <w:sz w:val="24"/>
          <w:szCs w:val="24"/>
          <w:shd w:val="clear" w:color="auto" w:fill="FFFFFF"/>
          <w:lang w:val="pt-PT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16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.- Toda a documentación requirida deberá remitirse por correo electrónico a pblanco@fundacionsgae.org </w:t>
      </w:r>
      <w:r w:rsidRPr="00F92E8B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desde o</w:t>
      </w:r>
      <w:r w:rsidR="000D40D5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222041" w:rsidRPr="006B199C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>23</w:t>
      </w:r>
      <w:r w:rsidRPr="006B199C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 xml:space="preserve"> de </w:t>
      </w:r>
      <w:r w:rsidR="00222041" w:rsidRPr="006B199C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>abril</w:t>
      </w:r>
      <w:r w:rsidRPr="00F92E8B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ao </w:t>
      </w:r>
      <w:r w:rsidR="00222041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>27</w:t>
      </w:r>
      <w:r w:rsidR="00586792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 xml:space="preserve"> de maio</w:t>
      </w:r>
      <w:r w:rsidR="00D21EF9" w:rsidRPr="008F1722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 xml:space="preserve"> de 202</w:t>
      </w:r>
      <w:r w:rsidR="00CD137F" w:rsidRPr="008F1722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>5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F316B4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ás 1</w:t>
      </w:r>
      <w:r w:rsidR="00FE482A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6</w:t>
      </w:r>
      <w:r w:rsidR="00F316B4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.00h 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(ambos incluídos), baixo o enunciado seguinte no asunto do e-mail: «[Nome do autor] - Laboratorio de Creación Galicia 202</w:t>
      </w:r>
      <w:r w:rsidR="00CD137F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5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. Fundación SGAE: </w:t>
      </w:r>
      <w:r w:rsidR="004227D5">
        <w:rPr>
          <w:rFonts w:ascii="Arial" w:hAnsi="Arial" w:cs="Arial"/>
          <w:sz w:val="24"/>
          <w:szCs w:val="24"/>
          <w:shd w:val="clear" w:color="auto" w:fill="FFFFFF"/>
          <w:lang w:val="pt-PT"/>
        </w:rPr>
        <w:t>MÚSICA</w:t>
      </w:r>
    </w:p>
    <w:p w14:paraId="29AA9750" w14:textId="3BB07E0E" w:rsidR="003553EB" w:rsidRPr="00344823" w:rsidRDefault="00F316B4" w:rsidP="00D21EF9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Fonts w:ascii="Arial" w:hAnsi="Arial" w:cs="Arial"/>
          <w:sz w:val="24"/>
          <w:szCs w:val="24"/>
          <w:shd w:val="clear" w:color="auto" w:fill="FFFFFF"/>
          <w:lang w:val="pt-PT"/>
        </w:rPr>
        <w:t xml:space="preserve">Unha vez rematado o prazo os solicitantes contarán con tres días </w:t>
      </w:r>
      <w:r w:rsidR="00CD137F">
        <w:rPr>
          <w:rFonts w:ascii="Arial" w:hAnsi="Arial" w:cs="Arial"/>
          <w:sz w:val="24"/>
          <w:szCs w:val="24"/>
          <w:shd w:val="clear" w:color="auto" w:fill="FFFFFF"/>
          <w:lang w:val="pt-PT"/>
        </w:rPr>
        <w:t xml:space="preserve">NATURAIS </w:t>
      </w:r>
      <w:r w:rsidRPr="00344823">
        <w:rPr>
          <w:rFonts w:ascii="Arial" w:hAnsi="Arial" w:cs="Arial"/>
          <w:sz w:val="24"/>
          <w:szCs w:val="24"/>
          <w:shd w:val="clear" w:color="auto" w:fill="FFFFFF"/>
          <w:lang w:val="pt-PT"/>
        </w:rPr>
        <w:t xml:space="preserve">para a enmenda de posibles incidencias nas candidaturas, unha vez comunicada </w:t>
      </w:r>
      <w:r w:rsidR="00FE482A" w:rsidRPr="00344823">
        <w:rPr>
          <w:rFonts w:ascii="Arial" w:hAnsi="Arial" w:cs="Arial"/>
          <w:sz w:val="24"/>
          <w:szCs w:val="24"/>
          <w:shd w:val="clear" w:color="auto" w:fill="FFFFFF"/>
          <w:lang w:val="pt-PT"/>
        </w:rPr>
        <w:t>p</w:t>
      </w:r>
      <w:r w:rsidRPr="00344823">
        <w:rPr>
          <w:rFonts w:ascii="Arial" w:hAnsi="Arial" w:cs="Arial"/>
          <w:sz w:val="24"/>
          <w:szCs w:val="24"/>
          <w:shd w:val="clear" w:color="auto" w:fill="FFFFFF"/>
          <w:lang w:val="pt-PT"/>
        </w:rPr>
        <w:t>ola organización.</w:t>
      </w:r>
      <w:r w:rsidR="00D21EF9" w:rsidRPr="00344823">
        <w:rPr>
          <w:rFonts w:ascii="Arial" w:hAnsi="Arial" w:cs="Arial"/>
          <w:sz w:val="24"/>
          <w:szCs w:val="24"/>
          <w:shd w:val="clear" w:color="auto" w:fill="FFFFFF"/>
          <w:lang w:val="pt-PT"/>
        </w:rPr>
        <w:t xml:space="preserve"> </w:t>
      </w:r>
      <w:r w:rsidR="003553EB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Se no devandito prazo o solicitante non realizase a corrección quedará automaticamente desestimada a solicitude.</w:t>
      </w:r>
      <w:r w:rsidR="00294DD6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ab/>
      </w:r>
      <w:r w:rsidR="00294DD6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br/>
      </w:r>
    </w:p>
    <w:p w14:paraId="3A8E8A3C" w14:textId="0830C700" w:rsidR="000B7420" w:rsidRPr="00294DD6" w:rsidRDefault="00294DD6">
      <w:pPr>
        <w:pStyle w:val="Normal1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  <w:lang w:val="pt-PT"/>
        </w:rPr>
      </w:pPr>
      <w:r w:rsidRPr="00294DD6">
        <w:rPr>
          <w:rFonts w:ascii="Arial" w:eastAsia="Times New Roman" w:hAnsi="Arial" w:cs="Arial"/>
          <w:b/>
          <w:bCs/>
          <w:color w:val="333333"/>
          <w:sz w:val="24"/>
          <w:szCs w:val="24"/>
          <w:lang w:val="pt-PT"/>
        </w:rPr>
        <w:t>Normativa legal</w:t>
      </w:r>
    </w:p>
    <w:p w14:paraId="441965A8" w14:textId="77777777" w:rsidR="000B7420" w:rsidRPr="00344823" w:rsidRDefault="000B7420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  <w:lang w:val="pt-PT"/>
        </w:rPr>
      </w:pPr>
    </w:p>
    <w:p w14:paraId="435B1181" w14:textId="79F35A2E" w:rsidR="000B7420" w:rsidRDefault="005D503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1</w:t>
      </w:r>
      <w:r w:rsidR="00BC64D8">
        <w:rPr>
          <w:rFonts w:ascii="Arial" w:eastAsia="Times New Roman" w:hAnsi="Arial" w:cs="Arial"/>
          <w:color w:val="333333"/>
          <w:sz w:val="24"/>
          <w:szCs w:val="24"/>
        </w:rPr>
        <w:t>7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.- Os autores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comprométense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a trasladar, en futuros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acordos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de cesión sobre a obra que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desenvolvan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no Laboratorio, mención á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súa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realización no marco dos “Laboratorios de creación Galicia 202</w:t>
      </w:r>
      <w:r w:rsidR="00D93F62">
        <w:rPr>
          <w:rFonts w:ascii="Arial" w:eastAsia="Times New Roman" w:hAnsi="Arial" w:cs="Arial"/>
          <w:color w:val="333333"/>
          <w:sz w:val="24"/>
          <w:szCs w:val="24"/>
        </w:rPr>
        <w:t>5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. Fundación SGAE: </w:t>
      </w:r>
      <w:r w:rsidR="0008713F">
        <w:rPr>
          <w:rFonts w:ascii="Arial" w:eastAsia="Times New Roman" w:hAnsi="Arial" w:cs="Arial"/>
          <w:color w:val="333333"/>
          <w:sz w:val="24"/>
          <w:szCs w:val="24"/>
        </w:rPr>
        <w:t>Música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” no material que resulte procedente. </w:t>
      </w:r>
    </w:p>
    <w:p w14:paraId="17BB5303" w14:textId="77777777" w:rsidR="000B7420" w:rsidRDefault="000B7420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</w:p>
    <w:p w14:paraId="086C6911" w14:textId="74A8A20C" w:rsidR="000B7420" w:rsidRDefault="005D503C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1</w:t>
      </w:r>
      <w:r w:rsidR="00BC64D8">
        <w:rPr>
          <w:rFonts w:ascii="Arial" w:eastAsia="Times New Roman" w:hAnsi="Arial" w:cs="Arial"/>
          <w:color w:val="333333"/>
          <w:sz w:val="24"/>
          <w:szCs w:val="24"/>
        </w:rPr>
        <w:t>8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.- Protección de datos de carácter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persoal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: os datos que faciliten os autores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incorporaranse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nun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ficheiro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cuxo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responsable é a Fundación SGAE, e será en todo caso de aplicación 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Lei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Orgánica 3/2018 e a normativa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vixente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concordante. Para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exercer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os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dereitos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de acceso, rectificación, supresión, limitación,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portabilidade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, cancelación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</w:rPr>
        <w:t>e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</w:rPr>
        <w:t xml:space="preserve"> oposición, os autores deberán remitir un escrito alegando o que corresponda a: FUNDACIÓN SGAE, rúa Bárbara de Bragança, núm. 7, 28004 Madrid, á atención dos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nosos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Servizos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Xurídicos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</w:p>
    <w:p w14:paraId="13734609" w14:textId="77777777" w:rsidR="00BC64D8" w:rsidRDefault="00BC64D8">
      <w:pPr>
        <w:pStyle w:val="Normal1"/>
        <w:shd w:val="clear" w:color="auto" w:fill="FFFFFF"/>
        <w:spacing w:after="0" w:line="100" w:lineRule="atLeast"/>
        <w:jc w:val="both"/>
        <w:textAlignment w:val="top"/>
        <w:rPr>
          <w:rFonts w:ascii="Arial" w:eastAsia="Times New Roman" w:hAnsi="Arial" w:cs="Arial"/>
          <w:color w:val="333333"/>
          <w:sz w:val="24"/>
          <w:szCs w:val="24"/>
        </w:rPr>
      </w:pPr>
    </w:p>
    <w:p w14:paraId="06BE2AE9" w14:textId="5F027634" w:rsidR="00D21EF9" w:rsidRDefault="000771A8" w:rsidP="00835CAE">
      <w:pPr>
        <w:jc w:val="both"/>
        <w:rPr>
          <w:rStyle w:val="Fuentedeprrafopredeter1"/>
          <w:rFonts w:ascii="Arial" w:hAnsi="Arial" w:cs="Arial"/>
          <w:color w:val="333333"/>
          <w:shd w:val="clear" w:color="auto" w:fill="FFFFFF"/>
        </w:rPr>
      </w:pPr>
      <w:r w:rsidRPr="000F6099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19.- </w:t>
      </w:r>
      <w:r w:rsidR="00344823" w:rsidRPr="000F6099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A presentación da </w:t>
      </w:r>
      <w:proofErr w:type="spellStart"/>
      <w:r w:rsidR="00344823" w:rsidRPr="000F6099">
        <w:rPr>
          <w:rStyle w:val="Fuentedeprrafopredeter1"/>
          <w:rFonts w:ascii="Arial" w:hAnsi="Arial" w:cs="Arial"/>
          <w:color w:val="333333"/>
          <w:shd w:val="clear" w:color="auto" w:fill="FFFFFF"/>
        </w:rPr>
        <w:t>solicitude</w:t>
      </w:r>
      <w:proofErr w:type="spellEnd"/>
      <w:r w:rsidR="00344823" w:rsidRPr="000F6099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por parte do participante implica a aceptación</w:t>
      </w:r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>destas</w:t>
      </w:r>
      <w:proofErr w:type="spellEnd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bases, e comporta a autorización </w:t>
      </w:r>
      <w:proofErr w:type="spellStart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>deste</w:t>
      </w:r>
      <w:proofErr w:type="spellEnd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para que a Fundación SGAE </w:t>
      </w:r>
      <w:proofErr w:type="spellStart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>poida</w:t>
      </w:r>
      <w:proofErr w:type="spellEnd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difundir información do Laboratorio que </w:t>
      </w:r>
      <w:proofErr w:type="spellStart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>inclúa</w:t>
      </w:r>
      <w:proofErr w:type="spellEnd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datos </w:t>
      </w:r>
      <w:proofErr w:type="spellStart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>profesionais</w:t>
      </w:r>
      <w:proofErr w:type="spellEnd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e/</w:t>
      </w:r>
      <w:proofErr w:type="spellStart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>ou</w:t>
      </w:r>
      <w:proofErr w:type="spellEnd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>imaxes</w:t>
      </w:r>
      <w:proofErr w:type="spellEnd"/>
      <w:r w:rsidR="00344823" w:rsidRPr="00835CAE">
        <w:rPr>
          <w:rStyle w:val="Fuentedeprrafopredeter1"/>
          <w:rFonts w:ascii="Arial" w:hAnsi="Arial" w:cs="Arial"/>
          <w:color w:val="333333"/>
          <w:shd w:val="clear" w:color="auto" w:fill="FFFFFF"/>
        </w:rPr>
        <w:t xml:space="preserve"> dos seleccionados.</w:t>
      </w:r>
    </w:p>
    <w:p w14:paraId="75F612A3" w14:textId="77777777" w:rsidR="000771A8" w:rsidRPr="00835CAE" w:rsidRDefault="000771A8" w:rsidP="00835CAE">
      <w:pPr>
        <w:jc w:val="both"/>
        <w:rPr>
          <w:rStyle w:val="Fuentedeprrafopredeter1"/>
          <w:rFonts w:ascii="Arial" w:hAnsi="Arial" w:cs="Arial"/>
          <w:color w:val="333333"/>
          <w:shd w:val="clear" w:color="auto" w:fill="FFFFFF"/>
        </w:rPr>
      </w:pPr>
    </w:p>
    <w:p w14:paraId="4880E417" w14:textId="63A2241A" w:rsidR="000B7420" w:rsidRPr="00835CAE" w:rsidRDefault="000771A8" w:rsidP="00835CAE">
      <w:pPr>
        <w:jc w:val="both"/>
        <w:rPr>
          <w:rFonts w:ascii="Arial" w:hAnsi="Arial" w:cs="Arial"/>
          <w:color w:val="333333"/>
          <w:shd w:val="clear" w:color="auto" w:fill="FFFFFF"/>
          <w:lang w:val="pt-PT"/>
        </w:rPr>
      </w:pPr>
      <w:r w:rsidRPr="000F6099">
        <w:rPr>
          <w:rStyle w:val="Fuentedeprrafopredeter1"/>
          <w:rFonts w:ascii="Arial" w:hAnsi="Arial" w:cs="Arial"/>
          <w:color w:val="333333"/>
          <w:shd w:val="clear" w:color="auto" w:fill="FFFFFF"/>
          <w:lang w:val="pt-PT"/>
        </w:rPr>
        <w:t xml:space="preserve">20.- </w:t>
      </w:r>
      <w:r w:rsidR="005D503C" w:rsidRPr="000F6099">
        <w:rPr>
          <w:rStyle w:val="Fuentedeprrafopredeter1"/>
          <w:rFonts w:ascii="Arial" w:hAnsi="Arial" w:cs="Arial"/>
          <w:color w:val="333333"/>
          <w:shd w:val="clear" w:color="auto" w:fill="FFFFFF"/>
          <w:lang w:val="pt-PT"/>
        </w:rPr>
        <w:t>Os participantes eximen á Fundación SGAE de calquera responsabilidade</w:t>
      </w:r>
      <w:r w:rsidR="005D503C" w:rsidRPr="00835CAE">
        <w:rPr>
          <w:rStyle w:val="Fuentedeprrafopredeter1"/>
          <w:rFonts w:ascii="Arial" w:hAnsi="Arial" w:cs="Arial"/>
          <w:color w:val="333333"/>
          <w:shd w:val="clear" w:color="auto" w:fill="FFFFFF"/>
          <w:lang w:val="pt-PT"/>
        </w:rPr>
        <w:t xml:space="preserve"> derivada do plaxio ou de calquera outra transgresión da lexislación vixente na que puidesen incorrer os proxectos dos seleccionados. </w:t>
      </w:r>
    </w:p>
    <w:p w14:paraId="13ABD5ED" w14:textId="77777777" w:rsidR="00835CAE" w:rsidRDefault="00835CAE" w:rsidP="00835CAE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</w:p>
    <w:p w14:paraId="13BB3015" w14:textId="7291DC73" w:rsidR="000B7420" w:rsidRPr="00344823" w:rsidRDefault="000771A8" w:rsidP="00835CAE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21.- </w:t>
      </w:r>
      <w:r w:rsidR="005D503C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 Fundación SGAE non adquire, en virtude deste concurso, ningunha</w:t>
      </w:r>
      <w:r w:rsidR="005D503C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responsabilidade directa nin subsidiaria en relación coa realización e o </w:t>
      </w:r>
      <w:r w:rsidR="005D503C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desenvolvemento</w:t>
      </w:r>
      <w:r w:rsidR="0007794D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o</w:t>
      </w:r>
      <w:r w:rsidR="0007794D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Laboratorio</w:t>
      </w:r>
      <w:r w:rsidR="005D503C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diferente das detalladas neste documento.</w:t>
      </w:r>
      <w:r w:rsidR="005D503C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</w:p>
    <w:p w14:paraId="0F30546C" w14:textId="3163A41B" w:rsidR="000B7420" w:rsidRPr="00344823" w:rsidRDefault="000771A8" w:rsidP="004D069E">
      <w:pPr>
        <w:pStyle w:val="Normal1"/>
        <w:jc w:val="both"/>
        <w:rPr>
          <w:rStyle w:val="Fuentedeprrafopredeter1"/>
          <w:rFonts w:ascii="Arial" w:hAnsi="Arial" w:cs="Arial"/>
          <w:color w:val="333333"/>
          <w:sz w:val="24"/>
          <w:szCs w:val="24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22.- </w:t>
      </w:r>
      <w:r w:rsidR="005D503C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 Fundación SGAE resérvase o dereito de modificar a presente convocatoria</w:t>
      </w:r>
      <w:r w:rsidR="005D503C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para o caso en que concorran circunstancias excepcionais que impidan levar a </w:t>
      </w:r>
      <w:r w:rsidR="005D503C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cabo 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o</w:t>
      </w:r>
      <w:r w:rsidR="0007794D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Laboratorio </w:t>
      </w:r>
      <w:r w:rsidR="005D503C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nos termos descritos.</w:t>
      </w:r>
      <w:r w:rsidR="005D503C"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</w:p>
    <w:p w14:paraId="4C236EF4" w14:textId="23B6604F" w:rsidR="000B7420" w:rsidRPr="00344823" w:rsidRDefault="000771A8" w:rsidP="004D069E">
      <w:pPr>
        <w:pStyle w:val="Normal1"/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</w:pPr>
      <w:r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lastRenderedPageBreak/>
        <w:t xml:space="preserve">23.- </w:t>
      </w:r>
      <w:r w:rsidR="005D503C" w:rsidRPr="000F6099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 lexislación aplicable a este documento é a española, e as partes</w:t>
      </w:r>
      <w:r w:rsidR="005D503C"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sométense expresamente á xurisdición dos tribunais de </w:t>
      </w:r>
      <w:r w:rsidR="00D21EF9"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Santiago de Compostela</w:t>
      </w:r>
      <w:r w:rsidR="005D503C"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, e renuncian ao foro que puidese corresponderlles.</w:t>
      </w:r>
      <w:r w:rsidR="005D503C" w:rsidRPr="00344823">
        <w:rPr>
          <w:rStyle w:val="Fuentedeprrafopredeter1"/>
          <w:rFonts w:ascii="Arial" w:hAnsi="Arial" w:cs="Arial"/>
          <w:sz w:val="24"/>
          <w:szCs w:val="24"/>
          <w:lang w:val="pt-PT"/>
        </w:rPr>
        <w:tab/>
      </w:r>
    </w:p>
    <w:p w14:paraId="06645791" w14:textId="77777777" w:rsidR="000B7420" w:rsidRPr="00344823" w:rsidRDefault="005D503C">
      <w:pPr>
        <w:pStyle w:val="Normal1"/>
        <w:jc w:val="both"/>
        <w:rPr>
          <w:lang w:val="pt-PT"/>
        </w:rPr>
      </w:pPr>
      <w:r w:rsidRPr="00344823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 xml:space="preserve">ENVÍO DE MATERIAIS </w:t>
      </w:r>
    </w:p>
    <w:p w14:paraId="52800FBF" w14:textId="77777777" w:rsidR="000B7420" w:rsidRPr="00344823" w:rsidRDefault="000B7420">
      <w:pPr>
        <w:pStyle w:val="Normal1"/>
        <w:jc w:val="both"/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hyperlink r:id="rId8" w:anchor="_blank" w:history="1">
        <w:r w:rsidRPr="00344823">
          <w:rPr>
            <w:rStyle w:val="Hipervnculo1"/>
            <w:rFonts w:ascii="Arial" w:hAnsi="Arial" w:cs="Arial"/>
            <w:sz w:val="24"/>
            <w:szCs w:val="24"/>
            <w:shd w:val="clear" w:color="auto" w:fill="FFFFFF"/>
            <w:lang w:val="pt-PT"/>
          </w:rPr>
          <w:t>pblanco@fundacionsgae.org</w:t>
        </w:r>
      </w:hyperlink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</w:p>
    <w:p w14:paraId="15E8E376" w14:textId="77777777" w:rsidR="000B7420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INFORMACIÓN: Os interesados </w:t>
      </w:r>
      <w:proofErr w:type="spellStart"/>
      <w:r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>poderán</w:t>
      </w:r>
      <w:proofErr w:type="spellEnd"/>
      <w:r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consultar </w:t>
      </w:r>
      <w:proofErr w:type="spellStart"/>
      <w:r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>ou</w:t>
      </w:r>
      <w:proofErr w:type="spellEnd"/>
      <w:r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ampliar a información sobre estas bases en: </w:t>
      </w:r>
      <w:hyperlink r:id="rId9" w:anchor="_blank" w:history="1">
        <w:r w:rsidR="000B7420">
          <w:rPr>
            <w:rStyle w:val="Hipervnculo1"/>
            <w:rFonts w:ascii="Arial" w:hAnsi="Arial" w:cs="Arial"/>
            <w:sz w:val="24"/>
            <w:szCs w:val="24"/>
            <w:shd w:val="clear" w:color="auto" w:fill="FFFFFF"/>
          </w:rPr>
          <w:t>pblanco@fundacionsgae.org</w:t>
        </w:r>
      </w:hyperlink>
      <w:r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</w:p>
    <w:p w14:paraId="226AEDE0" w14:textId="77777777" w:rsidR="000B7420" w:rsidRPr="00344823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Tel. 981569178 </w:t>
      </w:r>
    </w:p>
    <w:p w14:paraId="7B347334" w14:textId="77777777" w:rsidR="000B7420" w:rsidRPr="00344823" w:rsidRDefault="005D503C">
      <w:pPr>
        <w:pStyle w:val="Normal1"/>
        <w:jc w:val="both"/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www.fundacionsgae.org   www.sgae.es</w:t>
      </w:r>
    </w:p>
    <w:p w14:paraId="26348103" w14:textId="77777777" w:rsidR="000B7420" w:rsidRPr="00344823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344823">
        <w:rPr>
          <w:rFonts w:ascii="Arial" w:hAnsi="Arial" w:cs="Arial"/>
          <w:b/>
          <w:bCs/>
          <w:color w:val="333333"/>
          <w:sz w:val="24"/>
          <w:szCs w:val="24"/>
          <w:shd w:val="clear" w:color="auto" w:fill="FFFFFF"/>
          <w:lang w:val="pt-PT"/>
        </w:rPr>
        <w:t xml:space="preserve">PRAZOS </w:t>
      </w:r>
    </w:p>
    <w:p w14:paraId="474611F4" w14:textId="2AE9A5E9" w:rsidR="000B7420" w:rsidRPr="00D36968" w:rsidRDefault="005D503C">
      <w:pPr>
        <w:pStyle w:val="Normal1"/>
        <w:jc w:val="both"/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• Prazo de recepción de candidaturas </w:t>
      </w:r>
      <w:r w:rsidR="000771A8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desde </w:t>
      </w:r>
      <w:r w:rsidR="000F6099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o </w:t>
      </w:r>
      <w:r w:rsidR="00222041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23</w:t>
      </w:r>
      <w:r w:rsidR="000771A8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de </w:t>
      </w:r>
      <w:r w:rsidR="00222041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abril</w:t>
      </w:r>
      <w:r w:rsidR="000771A8"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ata o </w:t>
      </w:r>
      <w:r w:rsidR="00222041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27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de </w:t>
      </w:r>
      <w:r w:rsidR="00586792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MAIO</w:t>
      </w:r>
      <w:r w:rsidRPr="000F6099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de</w:t>
      </w:r>
      <w:r w:rsidRPr="00D3696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202</w:t>
      </w:r>
      <w:r w:rsidR="00D93F62" w:rsidRPr="00D3696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5</w:t>
      </w:r>
      <w:r w:rsidR="004E444A" w:rsidRPr="00D3696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ás 16.00h.</w:t>
      </w:r>
    </w:p>
    <w:p w14:paraId="662B8A84" w14:textId="6E65D518" w:rsidR="000B7420" w:rsidRPr="00344823" w:rsidRDefault="005D503C">
      <w:pPr>
        <w:pStyle w:val="Normal1"/>
        <w:jc w:val="both"/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</w:pPr>
      <w:r w:rsidRPr="00D3696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• O fallo do comité de selección </w:t>
      </w:r>
      <w:r w:rsidR="00C21A87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pulicarase a partir</w:t>
      </w:r>
      <w:r w:rsidRPr="00D3696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="00C21A87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de </w:t>
      </w:r>
      <w:r w:rsidR="00222041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xuño</w:t>
      </w:r>
      <w:r w:rsidRPr="00D3696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de 202</w:t>
      </w:r>
      <w:r w:rsidR="00D93F62" w:rsidRPr="00D36968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5</w:t>
      </w:r>
      <w:r w:rsidRPr="00344823">
        <w:rPr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</w:p>
    <w:p w14:paraId="2F6DD1BB" w14:textId="3E4C7D0F" w:rsidR="000B7420" w:rsidRPr="00D36968" w:rsidRDefault="005D503C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• Celebración dos Laboratorios entre </w:t>
      </w:r>
      <w:r w:rsidR="00222041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SETEMBRO</w:t>
      </w: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de 202</w:t>
      </w:r>
      <w:r w:rsidR="00D93F62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5</w:t>
      </w: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e </w:t>
      </w:r>
      <w:r w:rsidR="00D93F62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FEBREIRO</w:t>
      </w:r>
      <w:r w:rsidRPr="00344823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 </w:t>
      </w:r>
      <w:r w:rsidRPr="00D36968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 xml:space="preserve">de </w:t>
      </w:r>
      <w:r w:rsidR="00D36968" w:rsidRPr="00D36968">
        <w:rPr>
          <w:rStyle w:val="Fuentedeprrafopredeter1"/>
          <w:rFonts w:ascii="Arial" w:hAnsi="Arial" w:cs="Arial"/>
          <w:color w:val="333333"/>
          <w:sz w:val="24"/>
          <w:szCs w:val="24"/>
          <w:shd w:val="clear" w:color="auto" w:fill="FFFFFF"/>
          <w:lang w:val="pt-PT"/>
        </w:rPr>
        <w:t>2026</w:t>
      </w:r>
    </w:p>
    <w:p w14:paraId="2313BC5E" w14:textId="77777777" w:rsidR="000B7420" w:rsidRDefault="000B7420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27BB6A41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700BC0FE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7775C518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209EA9D3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673321B0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35B4DBAB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42DC4208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5F67D70A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0DB101E8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3372AC07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62878D4E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3C398D6A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301D3BA1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3936342D" w14:textId="77777777" w:rsidR="000F6099" w:rsidRDefault="000F6099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136209E2" w14:textId="77777777" w:rsidR="000F6099" w:rsidRDefault="000F6099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357F2E70" w14:textId="77777777" w:rsidR="000F6099" w:rsidRDefault="000F6099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100A6404" w14:textId="77777777" w:rsidR="000F6099" w:rsidRDefault="000F6099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48329D2B" w14:textId="77777777" w:rsidR="000F6099" w:rsidRDefault="000F6099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52077124" w14:textId="77777777" w:rsidR="00D120C7" w:rsidRDefault="00D120C7">
      <w:pPr>
        <w:pStyle w:val="Normal1"/>
        <w:jc w:val="both"/>
        <w:rPr>
          <w:rFonts w:ascii="Arial" w:hAnsi="Arial" w:cs="Arial"/>
          <w:sz w:val="24"/>
          <w:szCs w:val="24"/>
          <w:lang w:val="pt-PT"/>
        </w:rPr>
      </w:pPr>
    </w:p>
    <w:p w14:paraId="6A1868AA" w14:textId="77777777" w:rsidR="00941A0B" w:rsidRPr="00D120C7" w:rsidRDefault="00941A0B" w:rsidP="00941A0B">
      <w:pPr>
        <w:pStyle w:val="Prrafodelista"/>
        <w:jc w:val="center"/>
        <w:rPr>
          <w:rFonts w:ascii="Arial" w:hAnsi="Arial" w:cs="Arial"/>
          <w:b/>
          <w:color w:val="333333"/>
          <w:shd w:val="clear" w:color="auto" w:fill="FFFFFF"/>
        </w:rPr>
      </w:pPr>
      <w:r w:rsidRPr="00D120C7">
        <w:rPr>
          <w:rFonts w:ascii="Arial" w:hAnsi="Arial" w:cs="Arial"/>
          <w:b/>
          <w:color w:val="333333"/>
          <w:shd w:val="clear" w:color="auto" w:fill="FFFFFF"/>
        </w:rPr>
        <w:t>MODELO DE AUTORIZACIÓN EXPRESA A FUNDACIÓN SGAE PARA O USO DE DATOS PERSOAIS</w:t>
      </w:r>
    </w:p>
    <w:p w14:paraId="45743FF0" w14:textId="77777777" w:rsidR="00941A0B" w:rsidRPr="00D120C7" w:rsidRDefault="00941A0B" w:rsidP="00941A0B">
      <w:pPr>
        <w:jc w:val="both"/>
        <w:rPr>
          <w:rFonts w:ascii="Arial" w:hAnsi="Arial" w:cs="Arial"/>
          <w:b/>
          <w:color w:val="333333"/>
          <w:shd w:val="clear" w:color="auto" w:fill="FFFFFF"/>
        </w:rPr>
      </w:pPr>
    </w:p>
    <w:p w14:paraId="17C5AF89" w14:textId="77777777" w:rsidR="00941A0B" w:rsidRPr="00D120C7" w:rsidRDefault="00941A0B" w:rsidP="00941A0B">
      <w:pPr>
        <w:jc w:val="both"/>
        <w:rPr>
          <w:rFonts w:ascii="Arial" w:hAnsi="Arial" w:cs="Arial"/>
          <w:bCs/>
          <w:color w:val="333333"/>
          <w:shd w:val="clear" w:color="auto" w:fill="FFFFFF"/>
          <w:lang w:val="gl-ES"/>
        </w:rPr>
      </w:pPr>
    </w:p>
    <w:p w14:paraId="15EBC9FA" w14:textId="77777777" w:rsidR="00941A0B" w:rsidRPr="00D120C7" w:rsidRDefault="00941A0B" w:rsidP="00941A0B">
      <w:pPr>
        <w:jc w:val="both"/>
        <w:rPr>
          <w:rFonts w:ascii="Arial" w:hAnsi="Arial" w:cs="Arial"/>
          <w:bCs/>
          <w:color w:val="333333"/>
          <w:shd w:val="clear" w:color="auto" w:fill="FFFFFF"/>
          <w:lang w:val="gl-ES"/>
        </w:rPr>
      </w:pPr>
      <w:r w:rsidRPr="00D120C7">
        <w:rPr>
          <w:rFonts w:ascii="Arial" w:hAnsi="Arial" w:cs="Arial"/>
          <w:bCs/>
          <w:color w:val="333333"/>
          <w:shd w:val="clear" w:color="auto" w:fill="FFFFFF"/>
          <w:lang w:val="gl-ES"/>
        </w:rPr>
        <w:t xml:space="preserve">D/Dª……………………………………………………………………………., con DNI/NIE nº……………………………e domicilio en………………...………………………………..……,CP……………., Localidade……………………………………………………………… </w:t>
      </w:r>
    </w:p>
    <w:p w14:paraId="11B03FEF" w14:textId="77777777" w:rsidR="00941A0B" w:rsidRPr="00D120C7" w:rsidRDefault="00941A0B" w:rsidP="00941A0B">
      <w:pPr>
        <w:jc w:val="both"/>
        <w:rPr>
          <w:rFonts w:ascii="Arial" w:hAnsi="Arial" w:cs="Arial"/>
          <w:bCs/>
          <w:color w:val="333333"/>
          <w:shd w:val="clear" w:color="auto" w:fill="FFFFFF"/>
          <w:lang w:val="gl-ES"/>
        </w:rPr>
      </w:pPr>
    </w:p>
    <w:p w14:paraId="31916B92" w14:textId="79DE8980" w:rsidR="00941A0B" w:rsidRPr="00D120C7" w:rsidRDefault="00941A0B" w:rsidP="00941A0B">
      <w:pPr>
        <w:jc w:val="both"/>
        <w:rPr>
          <w:rFonts w:ascii="Arial" w:hAnsi="Arial" w:cs="Arial"/>
          <w:bCs/>
          <w:color w:val="333333"/>
          <w:shd w:val="clear" w:color="auto" w:fill="FFFFFF"/>
        </w:rPr>
      </w:pPr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Conforme ao que establece o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Regulamento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(UE) 2016/679, do Parlamento Europeo e do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Consello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, do 27 de abril de 2016 relativo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á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protección das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persoas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físicas no que respecta ao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tratamento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de datos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persoais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e á libre circulación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destes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datos e a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Lei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Orgánica 3/2018, do 05 de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decembro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, de Protección de Datos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Persoais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e garantía dos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dereitos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dixitais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, os datos de carácter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persoal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que O AUTOR/A AUTORA facilite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na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convocatoria de </w:t>
      </w:r>
      <w:r w:rsidRPr="00D120C7">
        <w:rPr>
          <w:rFonts w:ascii="Arial" w:hAnsi="Arial" w:cs="Arial"/>
          <w:bCs/>
          <w:color w:val="333333"/>
        </w:rPr>
        <w:t xml:space="preserve">“LABORATORIO CREACIÓN GALICIA 2025. </w:t>
      </w:r>
      <w:r w:rsidR="0008713F">
        <w:rPr>
          <w:rFonts w:ascii="Arial" w:hAnsi="Arial" w:cs="Arial"/>
          <w:bCs/>
          <w:color w:val="333333"/>
        </w:rPr>
        <w:t>MÚSICA</w:t>
      </w:r>
      <w:r w:rsidRPr="00D120C7">
        <w:rPr>
          <w:rFonts w:ascii="Arial" w:hAnsi="Arial" w:cs="Arial"/>
          <w:bCs/>
          <w:color w:val="333333"/>
        </w:rPr>
        <w:t>, FUNDACIÓN SGAE”</w:t>
      </w:r>
      <w:r w:rsidR="0008713F">
        <w:rPr>
          <w:rFonts w:ascii="Arial" w:hAnsi="Arial" w:cs="Arial"/>
          <w:bCs/>
          <w:color w:val="333333"/>
        </w:rPr>
        <w:t xml:space="preserve"> </w:t>
      </w:r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formarán parte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dun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ficheiro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de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titularidade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de FUNDACIÓN SGAE para:</w:t>
      </w:r>
    </w:p>
    <w:p w14:paraId="32D89F46" w14:textId="77777777" w:rsidR="00941A0B" w:rsidRPr="00D120C7" w:rsidRDefault="00941A0B" w:rsidP="00941A0B">
      <w:pPr>
        <w:jc w:val="both"/>
        <w:rPr>
          <w:rFonts w:ascii="Arial" w:hAnsi="Arial" w:cs="Arial"/>
          <w:bCs/>
        </w:rPr>
      </w:pPr>
    </w:p>
    <w:p w14:paraId="3B631519" w14:textId="77777777" w:rsidR="00941A0B" w:rsidRPr="00D120C7" w:rsidRDefault="00941A0B" w:rsidP="00941A0B">
      <w:pPr>
        <w:jc w:val="both"/>
        <w:rPr>
          <w:rFonts w:ascii="Arial" w:eastAsia="Calibri" w:hAnsi="Arial" w:cs="Arial"/>
          <w:color w:val="333333"/>
          <w:lang w:eastAsia="en-US"/>
        </w:rPr>
      </w:pPr>
      <w:r w:rsidRPr="00D120C7">
        <w:rPr>
          <w:rFonts w:ascii="Arial" w:eastAsia="Calibri" w:hAnsi="Arial" w:cs="Arial"/>
          <w:color w:val="333333"/>
          <w:lang w:eastAsia="en-US"/>
        </w:rPr>
        <w:t xml:space="preserve">- Realizar o envío de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comunicacións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; </w:t>
      </w:r>
    </w:p>
    <w:p w14:paraId="632D43A9" w14:textId="77777777" w:rsidR="00941A0B" w:rsidRPr="00D120C7" w:rsidRDefault="00941A0B" w:rsidP="00941A0B">
      <w:pPr>
        <w:jc w:val="both"/>
        <w:rPr>
          <w:rFonts w:ascii="Arial" w:eastAsia="Calibri" w:hAnsi="Arial" w:cs="Arial"/>
          <w:color w:val="333333"/>
          <w:lang w:eastAsia="en-US"/>
        </w:rPr>
      </w:pPr>
      <w:r w:rsidRPr="00D120C7">
        <w:rPr>
          <w:rFonts w:ascii="Arial" w:eastAsia="Calibri" w:hAnsi="Arial" w:cs="Arial"/>
          <w:color w:val="333333"/>
          <w:lang w:eastAsia="en-US"/>
        </w:rPr>
        <w:t xml:space="preserve">- A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xestión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administrativa da participación dos solicitantes no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certame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; </w:t>
      </w:r>
    </w:p>
    <w:p w14:paraId="5A899398" w14:textId="77777777" w:rsidR="00941A0B" w:rsidRPr="00D120C7" w:rsidRDefault="00941A0B" w:rsidP="00941A0B">
      <w:pPr>
        <w:jc w:val="both"/>
        <w:rPr>
          <w:rFonts w:ascii="Arial" w:eastAsia="Calibri" w:hAnsi="Arial" w:cs="Arial"/>
          <w:color w:val="333333"/>
          <w:lang w:eastAsia="en-US"/>
        </w:rPr>
      </w:pPr>
      <w:r w:rsidRPr="00D120C7">
        <w:rPr>
          <w:rFonts w:ascii="Arial" w:eastAsia="Calibri" w:hAnsi="Arial" w:cs="Arial"/>
          <w:color w:val="333333"/>
          <w:lang w:eastAsia="en-US"/>
        </w:rPr>
        <w:t xml:space="preserve">- A publicación da resolución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na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internet; </w:t>
      </w:r>
    </w:p>
    <w:p w14:paraId="15947792" w14:textId="77777777" w:rsidR="00941A0B" w:rsidRPr="00D120C7" w:rsidRDefault="00941A0B" w:rsidP="00941A0B">
      <w:pPr>
        <w:jc w:val="both"/>
        <w:rPr>
          <w:rFonts w:ascii="Arial" w:eastAsia="Calibri" w:hAnsi="Arial" w:cs="Arial"/>
          <w:color w:val="333333"/>
          <w:lang w:eastAsia="en-US"/>
        </w:rPr>
      </w:pPr>
      <w:r w:rsidRPr="00D120C7">
        <w:rPr>
          <w:rFonts w:ascii="Arial" w:eastAsia="Calibri" w:hAnsi="Arial" w:cs="Arial"/>
          <w:color w:val="333333"/>
          <w:lang w:eastAsia="en-US"/>
        </w:rPr>
        <w:t xml:space="preserve">-A realización de memorias de actividades de FUNDACIÓN SGAE e/o de SGAE e a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publicidade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das actividades que FUNDACIÓN SGAE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desenvolve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, realizados directamente por eles mesmos e/o a través dos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seus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colaboradores; </w:t>
      </w:r>
    </w:p>
    <w:p w14:paraId="7BBBEA7C" w14:textId="77777777" w:rsidR="00941A0B" w:rsidRPr="00D120C7" w:rsidRDefault="00941A0B" w:rsidP="00941A0B">
      <w:pPr>
        <w:jc w:val="both"/>
        <w:rPr>
          <w:rFonts w:ascii="Arial" w:eastAsia="Calibri" w:hAnsi="Arial" w:cs="Arial"/>
          <w:lang w:eastAsia="en-US"/>
        </w:rPr>
      </w:pPr>
      <w:r w:rsidRPr="00D120C7">
        <w:rPr>
          <w:rFonts w:ascii="Arial" w:eastAsia="Calibri" w:hAnsi="Arial" w:cs="Arial"/>
          <w:lang w:eastAsia="en-US"/>
        </w:rPr>
        <w:t>- Detectar o uso de IA.</w:t>
      </w:r>
    </w:p>
    <w:p w14:paraId="731F9E11" w14:textId="77777777" w:rsidR="00941A0B" w:rsidRPr="00D120C7" w:rsidRDefault="00941A0B" w:rsidP="00941A0B">
      <w:pPr>
        <w:jc w:val="both"/>
        <w:rPr>
          <w:rFonts w:ascii="Arial" w:eastAsia="Calibri" w:hAnsi="Arial" w:cs="Arial"/>
          <w:color w:val="333333"/>
          <w:lang w:eastAsia="en-US"/>
        </w:rPr>
      </w:pPr>
      <w:r w:rsidRPr="00D120C7">
        <w:rPr>
          <w:rFonts w:ascii="Arial" w:eastAsia="Calibri" w:hAnsi="Arial" w:cs="Arial"/>
          <w:color w:val="333333"/>
          <w:lang w:eastAsia="en-US"/>
        </w:rPr>
        <w:t xml:space="preserve">-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Calquera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outra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xestión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que resulte necesaria en relación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co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desenvolvemento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 do </w:t>
      </w:r>
      <w:proofErr w:type="spellStart"/>
      <w:r w:rsidRPr="00D120C7">
        <w:rPr>
          <w:rFonts w:ascii="Arial" w:eastAsia="Calibri" w:hAnsi="Arial" w:cs="Arial"/>
          <w:color w:val="333333"/>
          <w:lang w:eastAsia="en-US"/>
        </w:rPr>
        <w:t>certame</w:t>
      </w:r>
      <w:proofErr w:type="spellEnd"/>
      <w:r w:rsidRPr="00D120C7">
        <w:rPr>
          <w:rFonts w:ascii="Arial" w:eastAsia="Calibri" w:hAnsi="Arial" w:cs="Arial"/>
          <w:color w:val="333333"/>
          <w:lang w:eastAsia="en-US"/>
        </w:rPr>
        <w:t xml:space="preserve">. </w:t>
      </w:r>
    </w:p>
    <w:p w14:paraId="1EFFD84E" w14:textId="77777777" w:rsidR="00941A0B" w:rsidRPr="00D120C7" w:rsidRDefault="00941A0B" w:rsidP="00941A0B">
      <w:pPr>
        <w:jc w:val="both"/>
        <w:rPr>
          <w:rFonts w:ascii="Arial" w:eastAsia="Calibri" w:hAnsi="Arial" w:cs="Arial"/>
          <w:color w:val="333333"/>
          <w:lang w:eastAsia="en-US"/>
        </w:rPr>
      </w:pPr>
    </w:p>
    <w:p w14:paraId="5819F1FD" w14:textId="77777777" w:rsidR="00941A0B" w:rsidRPr="00D120C7" w:rsidRDefault="00941A0B" w:rsidP="00941A0B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D120C7">
        <w:rPr>
          <w:rFonts w:ascii="Arial" w:hAnsi="Arial" w:cs="Arial"/>
          <w:color w:val="333333"/>
          <w:shd w:val="clear" w:color="auto" w:fill="FFFFFF"/>
        </w:rPr>
        <w:t xml:space="preserve">O AUTOR/A AUTORA participante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dá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o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seu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consentimento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expreso para realizar os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tratamentos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e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cesións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dos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seus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datos descritos anteriormente para os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fins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sinalados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. O AUTOR/A AUTORA participante poden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exercer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os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seus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dereitos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de acceso, rectificación, supresión, limitación, oposición,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portabilidade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de datos e a non ser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obxecto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de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decisións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individuais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automatizadas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dirixíndose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a FUNDACIÓN SGAE, á atención dos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Servizos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Xurídicos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, ben por escrito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á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rúa Bárbara de Bragança,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nº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7, 28004 Madrid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ou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ben ao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seguinte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email: informacion@fundacionsgae.org.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Devandito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escrito deberá indicar os datos necesarios para a identificación do titular do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dereito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con especificación do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dereito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exercitado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, os motivos e a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súa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petición concreta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xunto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coa fotocopia do </w:t>
      </w:r>
      <w:proofErr w:type="spellStart"/>
      <w:r w:rsidRPr="00D120C7">
        <w:rPr>
          <w:rFonts w:ascii="Arial" w:hAnsi="Arial" w:cs="Arial"/>
          <w:color w:val="333333"/>
          <w:shd w:val="clear" w:color="auto" w:fill="FFFFFF"/>
        </w:rPr>
        <w:t>seu</w:t>
      </w:r>
      <w:proofErr w:type="spellEnd"/>
      <w:r w:rsidRPr="00D120C7">
        <w:rPr>
          <w:rFonts w:ascii="Arial" w:hAnsi="Arial" w:cs="Arial"/>
          <w:color w:val="333333"/>
          <w:shd w:val="clear" w:color="auto" w:fill="FFFFFF"/>
        </w:rPr>
        <w:t xml:space="preserve"> DNI.</w:t>
      </w:r>
    </w:p>
    <w:p w14:paraId="766565F3" w14:textId="77777777" w:rsidR="00941A0B" w:rsidRPr="00D120C7" w:rsidRDefault="00941A0B" w:rsidP="00941A0B">
      <w:pPr>
        <w:jc w:val="both"/>
        <w:rPr>
          <w:rFonts w:ascii="Arial" w:hAnsi="Arial" w:cs="Arial"/>
          <w:color w:val="333333"/>
        </w:rPr>
      </w:pPr>
    </w:p>
    <w:p w14:paraId="2B0522D3" w14:textId="77777777" w:rsidR="00941A0B" w:rsidRPr="00D120C7" w:rsidRDefault="00941A0B" w:rsidP="00941A0B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D120C7">
        <w:rPr>
          <w:rFonts w:ascii="Arial" w:hAnsi="Arial" w:cs="Arial"/>
          <w:color w:val="333333"/>
          <w:shd w:val="clear" w:color="auto" w:fill="FFFFFF"/>
        </w:rPr>
        <w:t>E para que así conste, firmo a presente autorización en ……</w:t>
      </w:r>
      <w:proofErr w:type="gramStart"/>
      <w:r w:rsidRPr="00D120C7">
        <w:rPr>
          <w:rFonts w:ascii="Arial" w:hAnsi="Arial" w:cs="Arial"/>
          <w:color w:val="333333"/>
          <w:shd w:val="clear" w:color="auto" w:fill="FFFFFF"/>
        </w:rPr>
        <w:t>…….</w:t>
      </w:r>
      <w:proofErr w:type="gramEnd"/>
      <w:r w:rsidRPr="00D120C7">
        <w:rPr>
          <w:rFonts w:ascii="Arial" w:hAnsi="Arial" w:cs="Arial"/>
          <w:color w:val="333333"/>
          <w:shd w:val="clear" w:color="auto" w:fill="FFFFFF"/>
        </w:rPr>
        <w:t>o día………de………</w:t>
      </w:r>
      <w:proofErr w:type="gramStart"/>
      <w:r w:rsidRPr="00D120C7">
        <w:rPr>
          <w:rFonts w:ascii="Arial" w:hAnsi="Arial" w:cs="Arial"/>
          <w:color w:val="333333"/>
          <w:shd w:val="clear" w:color="auto" w:fill="FFFFFF"/>
        </w:rPr>
        <w:t>…….</w:t>
      </w:r>
      <w:proofErr w:type="gramEnd"/>
      <w:r w:rsidRPr="00D120C7">
        <w:rPr>
          <w:rFonts w:ascii="Arial" w:hAnsi="Arial" w:cs="Arial"/>
          <w:color w:val="333333"/>
          <w:shd w:val="clear" w:color="auto" w:fill="FFFFFF"/>
        </w:rPr>
        <w:t xml:space="preserve">2025. </w:t>
      </w:r>
    </w:p>
    <w:p w14:paraId="7F15C2C1" w14:textId="77777777" w:rsidR="00941A0B" w:rsidRPr="00D120C7" w:rsidRDefault="00941A0B" w:rsidP="00941A0B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D120C7">
        <w:rPr>
          <w:rFonts w:ascii="Arial" w:hAnsi="Arial" w:cs="Arial"/>
          <w:color w:val="333333"/>
          <w:shd w:val="clear" w:color="auto" w:fill="FFFFFF"/>
        </w:rPr>
        <w:t>Firmado</w:t>
      </w:r>
    </w:p>
    <w:p w14:paraId="00DD589C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  <w:r w:rsidRPr="00D120C7">
        <w:rPr>
          <w:rFonts w:ascii="Arial" w:hAnsi="Arial" w:cs="Arial"/>
          <w:i/>
        </w:rPr>
        <w:t>D/Dª………………………………………</w:t>
      </w:r>
    </w:p>
    <w:p w14:paraId="469CFAC4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  <w:r w:rsidRPr="00D120C7">
        <w:rPr>
          <w:rFonts w:ascii="Arial" w:hAnsi="Arial" w:cs="Arial"/>
          <w:i/>
        </w:rPr>
        <w:t>DNI……………………………………….</w:t>
      </w:r>
    </w:p>
    <w:p w14:paraId="0F4CFD7C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</w:p>
    <w:p w14:paraId="17A5398B" w14:textId="77777777" w:rsidR="00941A0B" w:rsidRPr="00D120C7" w:rsidRDefault="00941A0B" w:rsidP="00941A0B">
      <w:pPr>
        <w:jc w:val="both"/>
        <w:rPr>
          <w:rFonts w:ascii="Arial" w:hAnsi="Arial" w:cs="Arial"/>
          <w:color w:val="231F20"/>
        </w:rPr>
      </w:pPr>
    </w:p>
    <w:p w14:paraId="389D4584" w14:textId="77777777" w:rsidR="00941A0B" w:rsidRPr="00D120C7" w:rsidRDefault="00941A0B" w:rsidP="00941A0B">
      <w:pPr>
        <w:pStyle w:val="Prrafodelista"/>
        <w:numPr>
          <w:ilvl w:val="0"/>
          <w:numId w:val="11"/>
        </w:numPr>
        <w:autoSpaceDN w:val="0"/>
        <w:spacing w:after="0" w:line="240" w:lineRule="auto"/>
        <w:contextualSpacing/>
        <w:jc w:val="both"/>
        <w:rPr>
          <w:rFonts w:ascii="Arial" w:hAnsi="Arial" w:cs="Arial"/>
        </w:rPr>
      </w:pPr>
      <w:r w:rsidRPr="00D120C7">
        <w:rPr>
          <w:rFonts w:ascii="Arial" w:hAnsi="Arial" w:cs="Arial"/>
          <w:color w:val="333333"/>
          <w:shd w:val="clear" w:color="auto" w:fill="FFFFFF"/>
        </w:rPr>
        <w:t xml:space="preserve">IMPRIMA, CUBRA E FIRME ESTE DOCUMENTO. </w:t>
      </w:r>
    </w:p>
    <w:p w14:paraId="37F50E76" w14:textId="0F75341D" w:rsidR="002C569F" w:rsidRPr="006746F5" w:rsidRDefault="002C569F" w:rsidP="002C569F">
      <w:pPr>
        <w:pStyle w:val="Prrafodelista"/>
        <w:numPr>
          <w:ilvl w:val="0"/>
          <w:numId w:val="11"/>
        </w:numPr>
        <w:autoSpaceDN w:val="0"/>
        <w:spacing w:after="0" w:line="240" w:lineRule="auto"/>
        <w:contextualSpacing/>
        <w:jc w:val="both"/>
        <w:rPr>
          <w:rFonts w:ascii="Arial" w:hAnsi="Arial" w:cs="Arial"/>
        </w:rPr>
      </w:pPr>
      <w:r w:rsidRPr="00D120C7">
        <w:rPr>
          <w:rFonts w:ascii="Arial" w:hAnsi="Arial" w:cs="Arial"/>
          <w:color w:val="333333"/>
          <w:shd w:val="clear" w:color="auto" w:fill="FFFFFF"/>
        </w:rPr>
        <w:t xml:space="preserve">PRESENTE ESTE DOCUMENTO ESCANEADO </w:t>
      </w:r>
      <w:r>
        <w:rPr>
          <w:rFonts w:ascii="Arial" w:hAnsi="Arial" w:cs="Arial"/>
          <w:color w:val="333333"/>
          <w:shd w:val="clear" w:color="auto" w:fill="FFFFFF"/>
        </w:rPr>
        <w:t>X</w:t>
      </w:r>
      <w:r w:rsidRPr="00D120C7">
        <w:rPr>
          <w:rFonts w:ascii="Arial" w:hAnsi="Arial" w:cs="Arial"/>
          <w:color w:val="333333"/>
          <w:shd w:val="clear" w:color="auto" w:fill="FFFFFF"/>
        </w:rPr>
        <w:t>UNTO A</w:t>
      </w:r>
      <w:r>
        <w:rPr>
          <w:rFonts w:ascii="Arial" w:hAnsi="Arial" w:cs="Arial"/>
          <w:color w:val="333333"/>
          <w:shd w:val="clear" w:color="auto" w:fill="FFFFFF"/>
        </w:rPr>
        <w:t>O</w:t>
      </w:r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hd w:val="clear" w:color="auto" w:fill="FFFFFF"/>
        </w:rPr>
        <w:t>RESTO DE DOCUMENTACIÓN NECESARIA PARA A</w:t>
      </w:r>
      <w:r w:rsidRPr="00D120C7">
        <w:rPr>
          <w:rFonts w:ascii="Arial" w:hAnsi="Arial" w:cs="Arial"/>
          <w:color w:val="333333"/>
          <w:shd w:val="clear" w:color="auto" w:fill="FFFFFF"/>
        </w:rPr>
        <w:t xml:space="preserve"> PARTICIPACIÓN </w:t>
      </w:r>
      <w:r>
        <w:rPr>
          <w:rFonts w:ascii="Arial" w:hAnsi="Arial" w:cs="Arial"/>
          <w:color w:val="333333"/>
          <w:shd w:val="clear" w:color="auto" w:fill="FFFFFF"/>
        </w:rPr>
        <w:t>NA CONVOCATORIA.</w:t>
      </w:r>
    </w:p>
    <w:p w14:paraId="4C7DF858" w14:textId="77777777" w:rsidR="00C57EDB" w:rsidRPr="00D120C7" w:rsidRDefault="00C57EDB">
      <w:pPr>
        <w:pStyle w:val="Normal1"/>
        <w:jc w:val="both"/>
        <w:rPr>
          <w:rFonts w:ascii="Arial" w:hAnsi="Arial" w:cs="Arial"/>
        </w:rPr>
      </w:pPr>
    </w:p>
    <w:p w14:paraId="4DAA9CCC" w14:textId="77777777" w:rsidR="00941A0B" w:rsidRPr="00D120C7" w:rsidRDefault="00941A0B">
      <w:pPr>
        <w:pStyle w:val="Normal1"/>
        <w:jc w:val="both"/>
        <w:rPr>
          <w:rFonts w:ascii="Arial" w:hAnsi="Arial" w:cs="Arial"/>
        </w:rPr>
      </w:pPr>
    </w:p>
    <w:p w14:paraId="42E4F553" w14:textId="760EDCC8" w:rsidR="00941A0B" w:rsidRPr="00D120C7" w:rsidRDefault="008F1722" w:rsidP="008F1722">
      <w:pPr>
        <w:pStyle w:val="Normal1"/>
        <w:jc w:val="center"/>
        <w:rPr>
          <w:rFonts w:ascii="Arial" w:hAnsi="Arial" w:cs="Arial"/>
          <w:b/>
          <w:bCs/>
        </w:rPr>
      </w:pPr>
      <w:r w:rsidRPr="00D120C7">
        <w:rPr>
          <w:rFonts w:ascii="Arial" w:hAnsi="Arial" w:cs="Arial"/>
          <w:b/>
          <w:bCs/>
        </w:rPr>
        <w:t>ANEXO 2</w:t>
      </w:r>
    </w:p>
    <w:p w14:paraId="7BF35D05" w14:textId="19328A43" w:rsidR="00941A0B" w:rsidRPr="00D120C7" w:rsidRDefault="00941A0B" w:rsidP="00941A0B">
      <w:pPr>
        <w:jc w:val="center"/>
        <w:rPr>
          <w:rFonts w:ascii="Arial" w:hAnsi="Arial" w:cs="Arial"/>
          <w:b/>
          <w:color w:val="333333"/>
        </w:rPr>
      </w:pPr>
      <w:r w:rsidRPr="00D120C7">
        <w:rPr>
          <w:rFonts w:ascii="Arial" w:hAnsi="Arial" w:cs="Arial"/>
          <w:b/>
          <w:color w:val="333333"/>
        </w:rPr>
        <w:t>MODELO DE DECLARACIÓN XURADA DE OBRA INÉDITA E ORIXINAL E SEN USO DE IA</w:t>
      </w:r>
    </w:p>
    <w:p w14:paraId="424488A5" w14:textId="77777777" w:rsidR="00941A0B" w:rsidRPr="00D120C7" w:rsidRDefault="00941A0B" w:rsidP="00941A0B">
      <w:pPr>
        <w:jc w:val="both"/>
        <w:rPr>
          <w:rFonts w:ascii="Arial" w:hAnsi="Arial" w:cs="Arial"/>
          <w:b/>
          <w:color w:val="333333"/>
        </w:rPr>
      </w:pPr>
    </w:p>
    <w:p w14:paraId="5A3AF749" w14:textId="77777777" w:rsidR="00941A0B" w:rsidRPr="00D120C7" w:rsidRDefault="00941A0B" w:rsidP="00941A0B">
      <w:pPr>
        <w:jc w:val="both"/>
        <w:rPr>
          <w:rFonts w:ascii="Arial" w:hAnsi="Arial" w:cs="Arial"/>
          <w:bCs/>
          <w:color w:val="333333"/>
          <w:lang w:val="gl-ES"/>
        </w:rPr>
      </w:pPr>
    </w:p>
    <w:p w14:paraId="232D8117" w14:textId="77777777" w:rsidR="00941A0B" w:rsidRPr="00D120C7" w:rsidRDefault="00941A0B" w:rsidP="00941A0B">
      <w:pPr>
        <w:jc w:val="both"/>
        <w:rPr>
          <w:rFonts w:ascii="Arial" w:hAnsi="Arial" w:cs="Arial"/>
          <w:bCs/>
          <w:color w:val="333333"/>
          <w:lang w:val="gl-ES"/>
        </w:rPr>
      </w:pPr>
      <w:r w:rsidRPr="00D120C7">
        <w:rPr>
          <w:rFonts w:ascii="Arial" w:hAnsi="Arial" w:cs="Arial"/>
          <w:bCs/>
          <w:color w:val="333333"/>
          <w:lang w:val="gl-ES"/>
        </w:rPr>
        <w:t xml:space="preserve"> D/Dª……………………………………………………………………………., con DNI/NIE nº……………………………e domicilio en………………...………………………………..……, CP……………., Localidade……………………………………………………………… </w:t>
      </w:r>
    </w:p>
    <w:p w14:paraId="23BE1378" w14:textId="77777777" w:rsidR="00941A0B" w:rsidRPr="00D120C7" w:rsidRDefault="00941A0B" w:rsidP="00941A0B">
      <w:pPr>
        <w:jc w:val="both"/>
        <w:rPr>
          <w:rFonts w:ascii="Arial" w:hAnsi="Arial" w:cs="Arial"/>
          <w:bCs/>
          <w:color w:val="333333"/>
          <w:lang w:val="gl-ES"/>
        </w:rPr>
      </w:pPr>
    </w:p>
    <w:p w14:paraId="4DFD9A57" w14:textId="79DA8BB0" w:rsidR="00941A0B" w:rsidRPr="00D120C7" w:rsidRDefault="00941A0B" w:rsidP="00941A0B">
      <w:pPr>
        <w:jc w:val="both"/>
        <w:rPr>
          <w:rFonts w:ascii="Arial" w:hAnsi="Arial" w:cs="Arial"/>
          <w:bCs/>
          <w:color w:val="333333"/>
        </w:rPr>
      </w:pPr>
      <w:r w:rsidRPr="00D120C7">
        <w:rPr>
          <w:rFonts w:ascii="Arial" w:hAnsi="Arial" w:cs="Arial"/>
          <w:bCs/>
          <w:color w:val="333333"/>
        </w:rPr>
        <w:t xml:space="preserve">Como autor/a da obra declaro que o texto que se presenta a FUNDACIÓN SGAE para participar </w:t>
      </w:r>
      <w:proofErr w:type="spellStart"/>
      <w:r w:rsidRPr="00D120C7">
        <w:rPr>
          <w:rFonts w:ascii="Arial" w:hAnsi="Arial" w:cs="Arial"/>
          <w:bCs/>
          <w:color w:val="333333"/>
        </w:rPr>
        <w:t>na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convocatoria “LABORATORIO CREACIÓN GALICIA 2025. </w:t>
      </w:r>
      <w:r w:rsidR="0008713F">
        <w:rPr>
          <w:rFonts w:ascii="Arial" w:hAnsi="Arial" w:cs="Arial"/>
          <w:bCs/>
          <w:color w:val="333333"/>
        </w:rPr>
        <w:t>MÚSICA</w:t>
      </w:r>
      <w:r w:rsidRPr="00D120C7">
        <w:rPr>
          <w:rFonts w:ascii="Arial" w:hAnsi="Arial" w:cs="Arial"/>
          <w:bCs/>
          <w:color w:val="333333"/>
        </w:rPr>
        <w:t xml:space="preserve">, FUNDACIÓN SGAE” é </w:t>
      </w:r>
      <w:proofErr w:type="spellStart"/>
      <w:r w:rsidRPr="00D120C7">
        <w:rPr>
          <w:rFonts w:ascii="Arial" w:hAnsi="Arial" w:cs="Arial"/>
          <w:bCs/>
          <w:color w:val="333333"/>
        </w:rPr>
        <w:t>unha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obra </w:t>
      </w:r>
      <w:proofErr w:type="spellStart"/>
      <w:r w:rsidRPr="00D120C7">
        <w:rPr>
          <w:rFonts w:ascii="Arial" w:hAnsi="Arial" w:cs="Arial"/>
          <w:bCs/>
          <w:color w:val="333333"/>
        </w:rPr>
        <w:t>orixinal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e inédita da </w:t>
      </w:r>
      <w:proofErr w:type="spellStart"/>
      <w:r w:rsidRPr="00D120C7">
        <w:rPr>
          <w:rFonts w:ascii="Arial" w:hAnsi="Arial" w:cs="Arial"/>
          <w:bCs/>
          <w:color w:val="333333"/>
        </w:rPr>
        <w:t>miña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autoría que a obra </w:t>
      </w:r>
      <w:proofErr w:type="spellStart"/>
      <w:r w:rsidRPr="00D120C7">
        <w:rPr>
          <w:rFonts w:ascii="Arial" w:hAnsi="Arial" w:cs="Arial"/>
          <w:bCs/>
          <w:color w:val="333333"/>
        </w:rPr>
        <w:t>tampouco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</w:rPr>
        <w:t>foi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presentada a </w:t>
      </w:r>
      <w:proofErr w:type="spellStart"/>
      <w:r w:rsidRPr="00D120C7">
        <w:rPr>
          <w:rFonts w:ascii="Arial" w:hAnsi="Arial" w:cs="Arial"/>
          <w:bCs/>
          <w:color w:val="333333"/>
        </w:rPr>
        <w:t>outro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</w:rPr>
        <w:t>certame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</w:rPr>
        <w:t>ou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concurso.</w:t>
      </w:r>
    </w:p>
    <w:p w14:paraId="1516DAD8" w14:textId="77777777" w:rsidR="00941A0B" w:rsidRPr="00D120C7" w:rsidRDefault="00941A0B" w:rsidP="00941A0B">
      <w:pPr>
        <w:jc w:val="both"/>
        <w:rPr>
          <w:rFonts w:ascii="Arial" w:hAnsi="Arial" w:cs="Arial"/>
          <w:bCs/>
          <w:color w:val="333333"/>
        </w:rPr>
      </w:pPr>
    </w:p>
    <w:p w14:paraId="0CC5396B" w14:textId="73406FC2" w:rsidR="00D62ADF" w:rsidRDefault="00941A0B" w:rsidP="00941A0B">
      <w:pPr>
        <w:jc w:val="both"/>
        <w:rPr>
          <w:rFonts w:ascii="Arial" w:hAnsi="Arial" w:cs="Arial"/>
          <w:bCs/>
          <w:color w:val="333333"/>
        </w:rPr>
      </w:pPr>
      <w:r w:rsidRPr="00D120C7">
        <w:rPr>
          <w:rFonts w:ascii="Arial" w:hAnsi="Arial" w:cs="Arial"/>
          <w:bCs/>
          <w:color w:val="333333"/>
        </w:rPr>
        <w:t xml:space="preserve">Igualmente declaro que non </w:t>
      </w:r>
      <w:proofErr w:type="spellStart"/>
      <w:r w:rsidRPr="00D120C7">
        <w:rPr>
          <w:rFonts w:ascii="Arial" w:hAnsi="Arial" w:cs="Arial"/>
          <w:bCs/>
          <w:color w:val="333333"/>
        </w:rPr>
        <w:t>empreguei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programas/</w:t>
      </w:r>
      <w:proofErr w:type="spellStart"/>
      <w:r w:rsidRPr="00D120C7">
        <w:rPr>
          <w:rFonts w:ascii="Arial" w:hAnsi="Arial" w:cs="Arial"/>
          <w:bCs/>
          <w:color w:val="333333"/>
        </w:rPr>
        <w:t>aplicacións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/ </w:t>
      </w:r>
      <w:proofErr w:type="spellStart"/>
      <w:r w:rsidRPr="00D120C7">
        <w:rPr>
          <w:rFonts w:ascii="Arial" w:hAnsi="Arial" w:cs="Arial"/>
          <w:bCs/>
          <w:color w:val="333333"/>
        </w:rPr>
        <w:t>ferramentas</w:t>
      </w:r>
      <w:proofErr w:type="spellEnd"/>
      <w:r w:rsidRPr="00D120C7">
        <w:rPr>
          <w:rFonts w:ascii="Arial" w:hAnsi="Arial" w:cs="Arial"/>
          <w:bCs/>
          <w:color w:val="333333"/>
        </w:rPr>
        <w:t>/instrumentos/</w:t>
      </w:r>
      <w:proofErr w:type="spellStart"/>
      <w:r w:rsidRPr="00D120C7">
        <w:rPr>
          <w:rFonts w:ascii="Arial" w:hAnsi="Arial" w:cs="Arial"/>
          <w:bCs/>
          <w:color w:val="333333"/>
        </w:rPr>
        <w:t>tecnoloxía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</w:rPr>
        <w:t>ou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sistemas de </w:t>
      </w:r>
      <w:proofErr w:type="spellStart"/>
      <w:r w:rsidRPr="00D120C7">
        <w:rPr>
          <w:rFonts w:ascii="Arial" w:hAnsi="Arial" w:cs="Arial"/>
          <w:bCs/>
          <w:color w:val="333333"/>
        </w:rPr>
        <w:t>ou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</w:rPr>
        <w:t>baseados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Pr="00D120C7">
        <w:rPr>
          <w:rFonts w:ascii="Arial" w:hAnsi="Arial" w:cs="Arial"/>
          <w:bCs/>
          <w:color w:val="333333"/>
        </w:rPr>
        <w:t>na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IA </w:t>
      </w:r>
      <w:proofErr w:type="spellStart"/>
      <w:r w:rsidRPr="00D120C7">
        <w:rPr>
          <w:rFonts w:ascii="Arial" w:hAnsi="Arial" w:cs="Arial"/>
          <w:bCs/>
          <w:color w:val="333333"/>
        </w:rPr>
        <w:t>na</w:t>
      </w:r>
      <w:proofErr w:type="spellEnd"/>
      <w:r w:rsidRPr="00D120C7">
        <w:rPr>
          <w:rFonts w:ascii="Arial" w:hAnsi="Arial" w:cs="Arial"/>
          <w:bCs/>
          <w:color w:val="333333"/>
        </w:rPr>
        <w:t xml:space="preserve"> </w:t>
      </w:r>
      <w:r w:rsidR="00D62ADF">
        <w:rPr>
          <w:rFonts w:ascii="Arial" w:hAnsi="Arial" w:cs="Arial"/>
          <w:bCs/>
          <w:color w:val="333333"/>
        </w:rPr>
        <w:t xml:space="preserve">composición, base rítmica, creación de </w:t>
      </w:r>
      <w:proofErr w:type="spellStart"/>
      <w:r w:rsidR="00D62ADF">
        <w:rPr>
          <w:rFonts w:ascii="Arial" w:hAnsi="Arial" w:cs="Arial"/>
          <w:bCs/>
          <w:color w:val="333333"/>
        </w:rPr>
        <w:t>beats</w:t>
      </w:r>
      <w:proofErr w:type="spellEnd"/>
      <w:r w:rsidR="00D62ADF">
        <w:rPr>
          <w:rFonts w:ascii="Arial" w:hAnsi="Arial" w:cs="Arial"/>
          <w:bCs/>
          <w:color w:val="333333"/>
        </w:rPr>
        <w:t xml:space="preserve"> programación</w:t>
      </w:r>
      <w:r w:rsidR="00D62ADF" w:rsidRPr="00D120C7">
        <w:rPr>
          <w:rFonts w:ascii="Arial" w:hAnsi="Arial" w:cs="Arial"/>
          <w:bCs/>
          <w:color w:val="333333"/>
        </w:rPr>
        <w:t>, d</w:t>
      </w:r>
      <w:r w:rsidR="00D62ADF">
        <w:rPr>
          <w:rFonts w:ascii="Arial" w:hAnsi="Arial" w:cs="Arial"/>
          <w:bCs/>
          <w:color w:val="333333"/>
        </w:rPr>
        <w:t>e</w:t>
      </w:r>
      <w:r w:rsidR="00D62ADF" w:rsidRPr="00D120C7">
        <w:rPr>
          <w:rFonts w:ascii="Arial" w:hAnsi="Arial" w:cs="Arial"/>
          <w:bCs/>
          <w:color w:val="333333"/>
        </w:rPr>
        <w:t xml:space="preserve">seño, </w:t>
      </w:r>
      <w:r w:rsidR="00D62ADF">
        <w:rPr>
          <w:rFonts w:ascii="Arial" w:hAnsi="Arial" w:cs="Arial"/>
          <w:bCs/>
          <w:color w:val="333333"/>
        </w:rPr>
        <w:t xml:space="preserve">escritura de letras, </w:t>
      </w:r>
      <w:r w:rsidR="00D62ADF" w:rsidRPr="00D120C7">
        <w:rPr>
          <w:rFonts w:ascii="Arial" w:hAnsi="Arial" w:cs="Arial"/>
          <w:bCs/>
          <w:color w:val="333333"/>
        </w:rPr>
        <w:t xml:space="preserve">conceptualización </w:t>
      </w:r>
      <w:proofErr w:type="spellStart"/>
      <w:r w:rsidR="00D62ADF" w:rsidRPr="00D120C7">
        <w:rPr>
          <w:rFonts w:ascii="Arial" w:hAnsi="Arial" w:cs="Arial"/>
          <w:bCs/>
          <w:color w:val="333333"/>
        </w:rPr>
        <w:t>o</w:t>
      </w:r>
      <w:r w:rsidR="00D62ADF">
        <w:rPr>
          <w:rFonts w:ascii="Arial" w:hAnsi="Arial" w:cs="Arial"/>
          <w:bCs/>
          <w:color w:val="333333"/>
        </w:rPr>
        <w:t>u</w:t>
      </w:r>
      <w:proofErr w:type="spellEnd"/>
      <w:r w:rsidR="00D62ADF" w:rsidRPr="00D120C7">
        <w:rPr>
          <w:rFonts w:ascii="Arial" w:hAnsi="Arial" w:cs="Arial"/>
          <w:bCs/>
          <w:color w:val="333333"/>
        </w:rPr>
        <w:t xml:space="preserve"> inspiración d</w:t>
      </w:r>
      <w:r w:rsidR="00D62ADF">
        <w:rPr>
          <w:rFonts w:ascii="Arial" w:hAnsi="Arial" w:cs="Arial"/>
          <w:bCs/>
          <w:color w:val="333333"/>
        </w:rPr>
        <w:t>o</w:t>
      </w:r>
      <w:r w:rsidR="00D62ADF"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="00D62ADF">
        <w:rPr>
          <w:rFonts w:ascii="Arial" w:hAnsi="Arial" w:cs="Arial"/>
          <w:bCs/>
          <w:color w:val="333333"/>
        </w:rPr>
        <w:t>proxecto</w:t>
      </w:r>
      <w:proofErr w:type="spellEnd"/>
      <w:r w:rsidR="00D62ADF">
        <w:rPr>
          <w:rFonts w:ascii="Arial" w:hAnsi="Arial" w:cs="Arial"/>
          <w:bCs/>
          <w:color w:val="333333"/>
        </w:rPr>
        <w:t xml:space="preserve"> musical</w:t>
      </w:r>
      <w:r w:rsidR="00D62ADF" w:rsidRPr="00D120C7">
        <w:rPr>
          <w:rFonts w:ascii="Arial" w:hAnsi="Arial" w:cs="Arial"/>
          <w:bCs/>
          <w:color w:val="333333"/>
        </w:rPr>
        <w:t xml:space="preserve"> presentado </w:t>
      </w:r>
      <w:proofErr w:type="spellStart"/>
      <w:r w:rsidR="00D62ADF">
        <w:rPr>
          <w:rFonts w:ascii="Arial" w:hAnsi="Arial" w:cs="Arial"/>
          <w:bCs/>
          <w:color w:val="333333"/>
        </w:rPr>
        <w:t>á</w:t>
      </w:r>
      <w:proofErr w:type="spellEnd"/>
      <w:r w:rsidR="00D62ADF" w:rsidRPr="00D120C7">
        <w:rPr>
          <w:rFonts w:ascii="Arial" w:hAnsi="Arial" w:cs="Arial"/>
          <w:bCs/>
          <w:color w:val="333333"/>
        </w:rPr>
        <w:t xml:space="preserve"> convocatoria “LABORATORIO CREACIÓN GALICIA 2025. </w:t>
      </w:r>
      <w:r w:rsidR="00D62ADF">
        <w:rPr>
          <w:rFonts w:ascii="Arial" w:hAnsi="Arial" w:cs="Arial"/>
          <w:bCs/>
          <w:color w:val="333333"/>
        </w:rPr>
        <w:t>MÚSICA</w:t>
      </w:r>
      <w:r w:rsidR="00D62ADF" w:rsidRPr="00D120C7">
        <w:rPr>
          <w:rFonts w:ascii="Arial" w:hAnsi="Arial" w:cs="Arial"/>
          <w:bCs/>
          <w:color w:val="333333"/>
        </w:rPr>
        <w:t xml:space="preserve">”, ben de forma parcial </w:t>
      </w:r>
      <w:proofErr w:type="spellStart"/>
      <w:r w:rsidR="00D62ADF" w:rsidRPr="00D120C7">
        <w:rPr>
          <w:rFonts w:ascii="Arial" w:hAnsi="Arial" w:cs="Arial"/>
          <w:bCs/>
          <w:color w:val="333333"/>
        </w:rPr>
        <w:t>o</w:t>
      </w:r>
      <w:r w:rsidR="00D62ADF">
        <w:rPr>
          <w:rFonts w:ascii="Arial" w:hAnsi="Arial" w:cs="Arial"/>
          <w:bCs/>
          <w:color w:val="333333"/>
        </w:rPr>
        <w:t>u</w:t>
      </w:r>
      <w:proofErr w:type="spellEnd"/>
      <w:r w:rsidR="00D62ADF">
        <w:rPr>
          <w:rFonts w:ascii="Arial" w:hAnsi="Arial" w:cs="Arial"/>
          <w:bCs/>
          <w:color w:val="333333"/>
        </w:rPr>
        <w:t xml:space="preserve"> </w:t>
      </w:r>
      <w:proofErr w:type="spellStart"/>
      <w:r w:rsidR="00D62ADF">
        <w:rPr>
          <w:rFonts w:ascii="Arial" w:hAnsi="Arial" w:cs="Arial"/>
          <w:bCs/>
          <w:color w:val="333333"/>
        </w:rPr>
        <w:t>na</w:t>
      </w:r>
      <w:proofErr w:type="spellEnd"/>
      <w:r w:rsidR="00D62ADF">
        <w:rPr>
          <w:rFonts w:ascii="Arial" w:hAnsi="Arial" w:cs="Arial"/>
          <w:bCs/>
          <w:color w:val="333333"/>
        </w:rPr>
        <w:t xml:space="preserve"> </w:t>
      </w:r>
      <w:proofErr w:type="spellStart"/>
      <w:r w:rsidR="00D62ADF">
        <w:rPr>
          <w:rFonts w:ascii="Arial" w:hAnsi="Arial" w:cs="Arial"/>
          <w:bCs/>
          <w:color w:val="333333"/>
        </w:rPr>
        <w:t>súa</w:t>
      </w:r>
      <w:proofErr w:type="spellEnd"/>
      <w:r w:rsidR="00D62ADF" w:rsidRPr="00D120C7">
        <w:rPr>
          <w:rFonts w:ascii="Arial" w:hAnsi="Arial" w:cs="Arial"/>
          <w:bCs/>
          <w:color w:val="333333"/>
        </w:rPr>
        <w:t xml:space="preserve"> </w:t>
      </w:r>
      <w:proofErr w:type="spellStart"/>
      <w:r w:rsidR="00D62ADF" w:rsidRPr="00D120C7">
        <w:rPr>
          <w:rFonts w:ascii="Arial" w:hAnsi="Arial" w:cs="Arial"/>
          <w:bCs/>
          <w:color w:val="333333"/>
        </w:rPr>
        <w:t>totalidad</w:t>
      </w:r>
      <w:r w:rsidR="00D62ADF">
        <w:rPr>
          <w:rFonts w:ascii="Arial" w:hAnsi="Arial" w:cs="Arial"/>
          <w:bCs/>
          <w:color w:val="333333"/>
        </w:rPr>
        <w:t>e</w:t>
      </w:r>
      <w:proofErr w:type="spellEnd"/>
      <w:r w:rsidR="00D62ADF" w:rsidRPr="00D120C7">
        <w:rPr>
          <w:rFonts w:ascii="Arial" w:hAnsi="Arial" w:cs="Arial"/>
          <w:bCs/>
          <w:color w:val="333333"/>
        </w:rPr>
        <w:t>.</w:t>
      </w:r>
    </w:p>
    <w:p w14:paraId="63B43A3B" w14:textId="77777777" w:rsidR="00D62ADF" w:rsidRDefault="00D62ADF" w:rsidP="00941A0B">
      <w:pPr>
        <w:jc w:val="both"/>
        <w:rPr>
          <w:rFonts w:ascii="Arial" w:hAnsi="Arial" w:cs="Arial"/>
          <w:bCs/>
          <w:color w:val="333333"/>
        </w:rPr>
      </w:pPr>
    </w:p>
    <w:p w14:paraId="48CD056D" w14:textId="77777777" w:rsidR="00941A0B" w:rsidRPr="00D120C7" w:rsidRDefault="00941A0B" w:rsidP="00941A0B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E para que así conste, firmo a presente declaración </w:t>
      </w:r>
      <w:proofErr w:type="spellStart"/>
      <w:r w:rsidRPr="00D120C7">
        <w:rPr>
          <w:rFonts w:ascii="Arial" w:hAnsi="Arial" w:cs="Arial"/>
          <w:bCs/>
          <w:color w:val="333333"/>
          <w:shd w:val="clear" w:color="auto" w:fill="FFFFFF"/>
        </w:rPr>
        <w:t>xurada</w:t>
      </w:r>
      <w:proofErr w:type="spellEnd"/>
      <w:r w:rsidRPr="00D120C7">
        <w:rPr>
          <w:rFonts w:ascii="Arial" w:hAnsi="Arial" w:cs="Arial"/>
          <w:bCs/>
          <w:color w:val="333333"/>
          <w:shd w:val="clear" w:color="auto" w:fill="FFFFFF"/>
        </w:rPr>
        <w:t xml:space="preserve"> en ……</w:t>
      </w:r>
      <w:proofErr w:type="gramStart"/>
      <w:r w:rsidRPr="00D120C7">
        <w:rPr>
          <w:rFonts w:ascii="Arial" w:hAnsi="Arial" w:cs="Arial"/>
          <w:bCs/>
          <w:color w:val="333333"/>
          <w:shd w:val="clear" w:color="auto" w:fill="FFFFFF"/>
        </w:rPr>
        <w:t>…….</w:t>
      </w:r>
      <w:proofErr w:type="gramEnd"/>
      <w:r w:rsidRPr="00D120C7">
        <w:rPr>
          <w:rFonts w:ascii="Arial" w:hAnsi="Arial" w:cs="Arial"/>
          <w:bCs/>
          <w:color w:val="333333"/>
          <w:shd w:val="clear" w:color="auto" w:fill="FFFFFF"/>
        </w:rPr>
        <w:t>o</w:t>
      </w:r>
      <w:r w:rsidRPr="00D120C7">
        <w:rPr>
          <w:rFonts w:ascii="Arial" w:hAnsi="Arial" w:cs="Arial"/>
          <w:color w:val="333333"/>
          <w:shd w:val="clear" w:color="auto" w:fill="FFFFFF"/>
        </w:rPr>
        <w:t xml:space="preserve"> día………de………</w:t>
      </w:r>
      <w:proofErr w:type="gramStart"/>
      <w:r w:rsidRPr="00D120C7">
        <w:rPr>
          <w:rFonts w:ascii="Arial" w:hAnsi="Arial" w:cs="Arial"/>
          <w:color w:val="333333"/>
          <w:shd w:val="clear" w:color="auto" w:fill="FFFFFF"/>
        </w:rPr>
        <w:t>…….</w:t>
      </w:r>
      <w:proofErr w:type="gramEnd"/>
      <w:r w:rsidRPr="00D120C7">
        <w:rPr>
          <w:rFonts w:ascii="Arial" w:hAnsi="Arial" w:cs="Arial"/>
          <w:color w:val="333333"/>
          <w:shd w:val="clear" w:color="auto" w:fill="FFFFFF"/>
        </w:rPr>
        <w:t>2025.</w:t>
      </w:r>
    </w:p>
    <w:p w14:paraId="7C560155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</w:p>
    <w:p w14:paraId="0A7E18D0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  <w:proofErr w:type="spellStart"/>
      <w:r w:rsidRPr="00D120C7">
        <w:rPr>
          <w:rFonts w:ascii="Arial" w:hAnsi="Arial" w:cs="Arial"/>
          <w:i/>
        </w:rPr>
        <w:t>Asinado</w:t>
      </w:r>
      <w:proofErr w:type="spellEnd"/>
    </w:p>
    <w:p w14:paraId="228A8BA7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</w:p>
    <w:p w14:paraId="381C3FF7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</w:p>
    <w:p w14:paraId="2ECEA659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</w:p>
    <w:p w14:paraId="48D05FFA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</w:p>
    <w:p w14:paraId="7CFEC3C5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  <w:r w:rsidRPr="00D120C7">
        <w:rPr>
          <w:rFonts w:ascii="Arial" w:hAnsi="Arial" w:cs="Arial"/>
          <w:i/>
        </w:rPr>
        <w:t>D/Dª………………………………………</w:t>
      </w:r>
    </w:p>
    <w:p w14:paraId="54A9677C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  <w:r w:rsidRPr="00D120C7">
        <w:rPr>
          <w:rFonts w:ascii="Arial" w:hAnsi="Arial" w:cs="Arial"/>
          <w:i/>
        </w:rPr>
        <w:t>DNI……………………………………….</w:t>
      </w:r>
    </w:p>
    <w:p w14:paraId="01F3D0E6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  <w:proofErr w:type="spellStart"/>
      <w:r w:rsidRPr="00D120C7">
        <w:rPr>
          <w:rFonts w:ascii="Arial" w:hAnsi="Arial" w:cs="Arial"/>
          <w:i/>
        </w:rPr>
        <w:t>Nº</w:t>
      </w:r>
      <w:proofErr w:type="spellEnd"/>
      <w:r w:rsidRPr="00D120C7">
        <w:rPr>
          <w:rFonts w:ascii="Arial" w:hAnsi="Arial" w:cs="Arial"/>
          <w:i/>
        </w:rPr>
        <w:t xml:space="preserve"> SOCIA / SOCIO SGAE…………</w:t>
      </w:r>
      <w:proofErr w:type="gramStart"/>
      <w:r w:rsidRPr="00D120C7">
        <w:rPr>
          <w:rFonts w:ascii="Arial" w:hAnsi="Arial" w:cs="Arial"/>
          <w:i/>
        </w:rPr>
        <w:t>…….</w:t>
      </w:r>
      <w:proofErr w:type="gramEnd"/>
      <w:r w:rsidRPr="00D120C7">
        <w:rPr>
          <w:rFonts w:ascii="Arial" w:hAnsi="Arial" w:cs="Arial"/>
          <w:i/>
        </w:rPr>
        <w:t>.</w:t>
      </w:r>
    </w:p>
    <w:p w14:paraId="01A1BAA9" w14:textId="77777777" w:rsidR="00941A0B" w:rsidRPr="00D120C7" w:rsidRDefault="00941A0B" w:rsidP="00941A0B">
      <w:pPr>
        <w:jc w:val="both"/>
        <w:rPr>
          <w:rFonts w:ascii="Arial" w:hAnsi="Arial" w:cs="Arial"/>
          <w:i/>
        </w:rPr>
      </w:pPr>
    </w:p>
    <w:p w14:paraId="3482943A" w14:textId="77777777" w:rsidR="00941A0B" w:rsidRPr="00D120C7" w:rsidRDefault="00941A0B" w:rsidP="00941A0B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D120C7">
        <w:rPr>
          <w:rFonts w:ascii="Arial" w:hAnsi="Arial" w:cs="Arial"/>
        </w:rPr>
        <w:br/>
      </w:r>
      <w:r w:rsidRPr="00D120C7">
        <w:rPr>
          <w:rFonts w:ascii="Arial" w:hAnsi="Arial" w:cs="Arial"/>
          <w:color w:val="333333"/>
          <w:shd w:val="clear" w:color="auto" w:fill="FFFFFF"/>
        </w:rPr>
        <w:t>- IMPRIMA, CUBRA E FIRME ESTE DOCUMENTO.</w:t>
      </w:r>
    </w:p>
    <w:p w14:paraId="0E32EE06" w14:textId="0408338A" w:rsidR="002C569F" w:rsidRPr="006746F5" w:rsidRDefault="00941A0B" w:rsidP="002C569F">
      <w:pPr>
        <w:pStyle w:val="Prrafodelista"/>
        <w:numPr>
          <w:ilvl w:val="0"/>
          <w:numId w:val="11"/>
        </w:numPr>
        <w:autoSpaceDN w:val="0"/>
        <w:spacing w:after="0" w:line="240" w:lineRule="auto"/>
        <w:contextualSpacing/>
        <w:jc w:val="both"/>
        <w:rPr>
          <w:rFonts w:ascii="Arial" w:hAnsi="Arial" w:cs="Arial"/>
        </w:rPr>
      </w:pPr>
      <w:r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C569F" w:rsidRPr="00D120C7">
        <w:rPr>
          <w:rFonts w:ascii="Arial" w:hAnsi="Arial" w:cs="Arial"/>
          <w:color w:val="333333"/>
          <w:shd w:val="clear" w:color="auto" w:fill="FFFFFF"/>
        </w:rPr>
        <w:t xml:space="preserve">PRESENTE ESTE DOCUMENTO ESCANEADO </w:t>
      </w:r>
      <w:r w:rsidR="002C569F">
        <w:rPr>
          <w:rFonts w:ascii="Arial" w:hAnsi="Arial" w:cs="Arial"/>
          <w:color w:val="333333"/>
          <w:shd w:val="clear" w:color="auto" w:fill="FFFFFF"/>
        </w:rPr>
        <w:t>X</w:t>
      </w:r>
      <w:r w:rsidR="002C569F" w:rsidRPr="00D120C7">
        <w:rPr>
          <w:rFonts w:ascii="Arial" w:hAnsi="Arial" w:cs="Arial"/>
          <w:color w:val="333333"/>
          <w:shd w:val="clear" w:color="auto" w:fill="FFFFFF"/>
        </w:rPr>
        <w:t>UNTO A</w:t>
      </w:r>
      <w:r w:rsidR="002C569F">
        <w:rPr>
          <w:rFonts w:ascii="Arial" w:hAnsi="Arial" w:cs="Arial"/>
          <w:color w:val="333333"/>
          <w:shd w:val="clear" w:color="auto" w:fill="FFFFFF"/>
        </w:rPr>
        <w:t>O</w:t>
      </w:r>
      <w:r w:rsidR="002C569F" w:rsidRPr="00D120C7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C569F">
        <w:rPr>
          <w:rFonts w:ascii="Arial" w:hAnsi="Arial" w:cs="Arial"/>
          <w:color w:val="333333"/>
          <w:shd w:val="clear" w:color="auto" w:fill="FFFFFF"/>
        </w:rPr>
        <w:t>RESTO DE DOCUMENTACIÓN NECESARIA PARA A</w:t>
      </w:r>
      <w:r w:rsidR="002C569F" w:rsidRPr="00D120C7">
        <w:rPr>
          <w:rFonts w:ascii="Arial" w:hAnsi="Arial" w:cs="Arial"/>
          <w:color w:val="333333"/>
          <w:shd w:val="clear" w:color="auto" w:fill="FFFFFF"/>
        </w:rPr>
        <w:t xml:space="preserve"> PARTICIPACIÓN </w:t>
      </w:r>
      <w:r w:rsidR="002C569F">
        <w:rPr>
          <w:rFonts w:ascii="Arial" w:hAnsi="Arial" w:cs="Arial"/>
          <w:color w:val="333333"/>
          <w:shd w:val="clear" w:color="auto" w:fill="FFFFFF"/>
        </w:rPr>
        <w:t>NA CONVOCATORIA.</w:t>
      </w:r>
    </w:p>
    <w:p w14:paraId="414CD313" w14:textId="52E2180C" w:rsidR="00941A0B" w:rsidRPr="00D120C7" w:rsidRDefault="00941A0B" w:rsidP="002C569F">
      <w:pPr>
        <w:jc w:val="both"/>
        <w:rPr>
          <w:rFonts w:ascii="Arial" w:hAnsi="Arial" w:cs="Arial"/>
        </w:rPr>
      </w:pPr>
    </w:p>
    <w:p w14:paraId="0E340012" w14:textId="77777777" w:rsidR="00941A0B" w:rsidRDefault="00941A0B">
      <w:pPr>
        <w:pStyle w:val="Normal1"/>
        <w:jc w:val="both"/>
      </w:pPr>
    </w:p>
    <w:sectPr w:rsidR="00941A0B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708" w:left="1701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38C22" w14:textId="77777777" w:rsidR="00AF3EAB" w:rsidRDefault="00AF3EAB">
      <w:r>
        <w:separator/>
      </w:r>
    </w:p>
  </w:endnote>
  <w:endnote w:type="continuationSeparator" w:id="0">
    <w:p w14:paraId="78DC7384" w14:textId="77777777" w:rsidR="00AF3EAB" w:rsidRDefault="00AF3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B2AA5" w14:textId="77777777" w:rsidR="000B7420" w:rsidRDefault="000B742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0D855" w14:textId="77777777" w:rsidR="000B7420" w:rsidRDefault="000B742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359B" w14:textId="77777777" w:rsidR="000B7420" w:rsidRDefault="000B74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71300" w14:textId="77777777" w:rsidR="00AF3EAB" w:rsidRDefault="00AF3EAB">
      <w:r>
        <w:separator/>
      </w:r>
    </w:p>
  </w:footnote>
  <w:footnote w:type="continuationSeparator" w:id="0">
    <w:p w14:paraId="462B7E32" w14:textId="77777777" w:rsidR="00AF3EAB" w:rsidRDefault="00AF3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87F9" w14:textId="1CA07EBF" w:rsidR="000B7420" w:rsidRDefault="00F92E8B">
    <w:pPr>
      <w:pStyle w:val="Encabezado1"/>
    </w:pPr>
    <w:r>
      <w:rPr>
        <w:noProof/>
      </w:rPr>
      <w:drawing>
        <wp:anchor distT="0" distB="0" distL="0" distR="0" simplePos="0" relativeHeight="251657728" behindDoc="0" locked="0" layoutInCell="1" allowOverlap="1" wp14:anchorId="2370223B" wp14:editId="6CF20B18">
          <wp:simplePos x="0" y="0"/>
          <wp:positionH relativeFrom="margin">
            <wp:posOffset>3510280</wp:posOffset>
          </wp:positionH>
          <wp:positionV relativeFrom="margin">
            <wp:posOffset>-579120</wp:posOffset>
          </wp:positionV>
          <wp:extent cx="1927225" cy="34226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225" cy="34226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A205" w14:textId="77777777" w:rsidR="000B7420" w:rsidRDefault="000B74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8055526"/>
    <w:multiLevelType w:val="hybridMultilevel"/>
    <w:tmpl w:val="1AACA1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3352A"/>
    <w:multiLevelType w:val="hybridMultilevel"/>
    <w:tmpl w:val="339C2F5C"/>
    <w:lvl w:ilvl="0" w:tplc="0C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649D0"/>
    <w:multiLevelType w:val="hybridMultilevel"/>
    <w:tmpl w:val="F6108D78"/>
    <w:lvl w:ilvl="0" w:tplc="4C5CF7C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7075A"/>
    <w:multiLevelType w:val="hybridMultilevel"/>
    <w:tmpl w:val="1AACA1A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55FDB"/>
    <w:multiLevelType w:val="hybridMultilevel"/>
    <w:tmpl w:val="482E6D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163BD4"/>
    <w:multiLevelType w:val="multilevel"/>
    <w:tmpl w:val="C72C93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D553FFD"/>
    <w:multiLevelType w:val="hybridMultilevel"/>
    <w:tmpl w:val="2CAC23E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E6295C"/>
    <w:multiLevelType w:val="hybridMultilevel"/>
    <w:tmpl w:val="B64C1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9632B"/>
    <w:multiLevelType w:val="hybridMultilevel"/>
    <w:tmpl w:val="71960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D510EF"/>
    <w:multiLevelType w:val="hybridMultilevel"/>
    <w:tmpl w:val="CEB6A528"/>
    <w:lvl w:ilvl="0" w:tplc="8C04113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A7E98"/>
    <w:multiLevelType w:val="hybridMultilevel"/>
    <w:tmpl w:val="78306A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00AC7"/>
    <w:multiLevelType w:val="hybridMultilevel"/>
    <w:tmpl w:val="597421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905F9"/>
    <w:multiLevelType w:val="hybridMultilevel"/>
    <w:tmpl w:val="052820AC"/>
    <w:lvl w:ilvl="0" w:tplc="B19E956E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825FDF"/>
    <w:multiLevelType w:val="hybridMultilevel"/>
    <w:tmpl w:val="1AACA1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FB76BC"/>
    <w:multiLevelType w:val="hybridMultilevel"/>
    <w:tmpl w:val="CC9E840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599031">
    <w:abstractNumId w:val="0"/>
  </w:num>
  <w:num w:numId="2" w16cid:durableId="333067259">
    <w:abstractNumId w:val="1"/>
  </w:num>
  <w:num w:numId="3" w16cid:durableId="1681661939">
    <w:abstractNumId w:val="5"/>
  </w:num>
  <w:num w:numId="4" w16cid:durableId="1413625604">
    <w:abstractNumId w:val="15"/>
  </w:num>
  <w:num w:numId="5" w16cid:durableId="1092434129">
    <w:abstractNumId w:val="2"/>
  </w:num>
  <w:num w:numId="6" w16cid:durableId="1891385091">
    <w:abstractNumId w:val="11"/>
  </w:num>
  <w:num w:numId="7" w16cid:durableId="178082247">
    <w:abstractNumId w:val="3"/>
  </w:num>
  <w:num w:numId="8" w16cid:durableId="192814808">
    <w:abstractNumId w:val="12"/>
  </w:num>
  <w:num w:numId="9" w16cid:durableId="1042636928">
    <w:abstractNumId w:val="16"/>
  </w:num>
  <w:num w:numId="10" w16cid:durableId="228345621">
    <w:abstractNumId w:val="9"/>
  </w:num>
  <w:num w:numId="11" w16cid:durableId="1216354888">
    <w:abstractNumId w:val="7"/>
  </w:num>
  <w:num w:numId="12" w16cid:durableId="293829177">
    <w:abstractNumId w:val="6"/>
  </w:num>
  <w:num w:numId="13" w16cid:durableId="238294098">
    <w:abstractNumId w:val="13"/>
  </w:num>
  <w:num w:numId="14" w16cid:durableId="465318532">
    <w:abstractNumId w:val="4"/>
  </w:num>
  <w:num w:numId="15" w16cid:durableId="352073676">
    <w:abstractNumId w:val="10"/>
  </w:num>
  <w:num w:numId="16" w16cid:durableId="259143081">
    <w:abstractNumId w:val="14"/>
  </w:num>
  <w:num w:numId="17" w16cid:durableId="11436242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23"/>
    <w:rsid w:val="00011D57"/>
    <w:rsid w:val="0004602F"/>
    <w:rsid w:val="000771A8"/>
    <w:rsid w:val="0007794D"/>
    <w:rsid w:val="00081116"/>
    <w:rsid w:val="0008713F"/>
    <w:rsid w:val="00096C43"/>
    <w:rsid w:val="000B7420"/>
    <w:rsid w:val="000C507E"/>
    <w:rsid w:val="000D1ED4"/>
    <w:rsid w:val="000D40D5"/>
    <w:rsid w:val="000E494D"/>
    <w:rsid w:val="000F6099"/>
    <w:rsid w:val="00107334"/>
    <w:rsid w:val="00120775"/>
    <w:rsid w:val="00143E56"/>
    <w:rsid w:val="00154B84"/>
    <w:rsid w:val="001644E7"/>
    <w:rsid w:val="00175E9A"/>
    <w:rsid w:val="001B0869"/>
    <w:rsid w:val="001B7ED7"/>
    <w:rsid w:val="001E1104"/>
    <w:rsid w:val="001E2B3F"/>
    <w:rsid w:val="00222041"/>
    <w:rsid w:val="00294DD6"/>
    <w:rsid w:val="002A591B"/>
    <w:rsid w:val="002A755F"/>
    <w:rsid w:val="002C569F"/>
    <w:rsid w:val="002F7B43"/>
    <w:rsid w:val="003175F6"/>
    <w:rsid w:val="00332F80"/>
    <w:rsid w:val="00337251"/>
    <w:rsid w:val="00344823"/>
    <w:rsid w:val="00351960"/>
    <w:rsid w:val="00351DFD"/>
    <w:rsid w:val="003553EB"/>
    <w:rsid w:val="00370775"/>
    <w:rsid w:val="00393F8E"/>
    <w:rsid w:val="00395021"/>
    <w:rsid w:val="003C5A9C"/>
    <w:rsid w:val="003E36CC"/>
    <w:rsid w:val="00416BF4"/>
    <w:rsid w:val="00421D3A"/>
    <w:rsid w:val="004227D5"/>
    <w:rsid w:val="00431C3E"/>
    <w:rsid w:val="00450EC6"/>
    <w:rsid w:val="00480185"/>
    <w:rsid w:val="00484F78"/>
    <w:rsid w:val="004A0A5B"/>
    <w:rsid w:val="004C74ED"/>
    <w:rsid w:val="004D069E"/>
    <w:rsid w:val="004E43F6"/>
    <w:rsid w:val="004E444A"/>
    <w:rsid w:val="00523AE6"/>
    <w:rsid w:val="00532C6B"/>
    <w:rsid w:val="005332A4"/>
    <w:rsid w:val="00534CE9"/>
    <w:rsid w:val="00541E2F"/>
    <w:rsid w:val="00563A10"/>
    <w:rsid w:val="0058336A"/>
    <w:rsid w:val="00586792"/>
    <w:rsid w:val="005B3658"/>
    <w:rsid w:val="005D503C"/>
    <w:rsid w:val="005F690C"/>
    <w:rsid w:val="00610B3E"/>
    <w:rsid w:val="00610D09"/>
    <w:rsid w:val="0061567A"/>
    <w:rsid w:val="00657CE1"/>
    <w:rsid w:val="00691D64"/>
    <w:rsid w:val="006A30C5"/>
    <w:rsid w:val="006B199C"/>
    <w:rsid w:val="006D0916"/>
    <w:rsid w:val="006E62D1"/>
    <w:rsid w:val="007041F3"/>
    <w:rsid w:val="0072517B"/>
    <w:rsid w:val="00774566"/>
    <w:rsid w:val="00777DD5"/>
    <w:rsid w:val="00785596"/>
    <w:rsid w:val="00786815"/>
    <w:rsid w:val="00787D6D"/>
    <w:rsid w:val="007C3DF2"/>
    <w:rsid w:val="007C5E39"/>
    <w:rsid w:val="007D1B8B"/>
    <w:rsid w:val="007D4936"/>
    <w:rsid w:val="007E6878"/>
    <w:rsid w:val="00835CAE"/>
    <w:rsid w:val="00887316"/>
    <w:rsid w:val="008B1296"/>
    <w:rsid w:val="008B1610"/>
    <w:rsid w:val="008E2C89"/>
    <w:rsid w:val="008E6A20"/>
    <w:rsid w:val="008F1722"/>
    <w:rsid w:val="008F74EE"/>
    <w:rsid w:val="00913F2E"/>
    <w:rsid w:val="00941A0B"/>
    <w:rsid w:val="009536DD"/>
    <w:rsid w:val="00955E0B"/>
    <w:rsid w:val="009623DB"/>
    <w:rsid w:val="0096577D"/>
    <w:rsid w:val="009A674C"/>
    <w:rsid w:val="009F1162"/>
    <w:rsid w:val="00A26411"/>
    <w:rsid w:val="00A463A0"/>
    <w:rsid w:val="00A650D8"/>
    <w:rsid w:val="00A93D9A"/>
    <w:rsid w:val="00AD4FBB"/>
    <w:rsid w:val="00AE76A0"/>
    <w:rsid w:val="00AF3EAB"/>
    <w:rsid w:val="00B565FE"/>
    <w:rsid w:val="00B576FD"/>
    <w:rsid w:val="00BC64D8"/>
    <w:rsid w:val="00BD4BA9"/>
    <w:rsid w:val="00BF3B4F"/>
    <w:rsid w:val="00BF4F9F"/>
    <w:rsid w:val="00C05A96"/>
    <w:rsid w:val="00C15CF2"/>
    <w:rsid w:val="00C21A87"/>
    <w:rsid w:val="00C52535"/>
    <w:rsid w:val="00C57EDB"/>
    <w:rsid w:val="00C631E0"/>
    <w:rsid w:val="00C94C28"/>
    <w:rsid w:val="00CA199B"/>
    <w:rsid w:val="00CA76B6"/>
    <w:rsid w:val="00CC6E58"/>
    <w:rsid w:val="00CD137F"/>
    <w:rsid w:val="00D00C09"/>
    <w:rsid w:val="00D120C7"/>
    <w:rsid w:val="00D1632E"/>
    <w:rsid w:val="00D21EF9"/>
    <w:rsid w:val="00D32701"/>
    <w:rsid w:val="00D35017"/>
    <w:rsid w:val="00D36968"/>
    <w:rsid w:val="00D403C1"/>
    <w:rsid w:val="00D554A8"/>
    <w:rsid w:val="00D62ADF"/>
    <w:rsid w:val="00D869E3"/>
    <w:rsid w:val="00D93F62"/>
    <w:rsid w:val="00DB1EA6"/>
    <w:rsid w:val="00DB640A"/>
    <w:rsid w:val="00DF0C24"/>
    <w:rsid w:val="00E1201E"/>
    <w:rsid w:val="00E157C3"/>
    <w:rsid w:val="00E8403D"/>
    <w:rsid w:val="00E91FEF"/>
    <w:rsid w:val="00E95EB2"/>
    <w:rsid w:val="00EA256F"/>
    <w:rsid w:val="00ED6B06"/>
    <w:rsid w:val="00ED7DF9"/>
    <w:rsid w:val="00EF5A53"/>
    <w:rsid w:val="00F04C66"/>
    <w:rsid w:val="00F1384E"/>
    <w:rsid w:val="00F1614A"/>
    <w:rsid w:val="00F17B52"/>
    <w:rsid w:val="00F26812"/>
    <w:rsid w:val="00F316B4"/>
    <w:rsid w:val="00F92E8B"/>
    <w:rsid w:val="00FC5061"/>
    <w:rsid w:val="00FD14C2"/>
    <w:rsid w:val="00FD2888"/>
    <w:rsid w:val="00FE4473"/>
    <w:rsid w:val="00FE482A"/>
    <w:rsid w:val="00FF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1EBF3B"/>
  <w15:chartTrackingRefBased/>
  <w15:docId w15:val="{536F2C95-D47C-41BE-91A8-389DEB8E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316"/>
    <w:pPr>
      <w:suppressAutoHyphens/>
      <w:autoSpaceDN w:val="0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Hipervnculo1">
    <w:name w:val="Hipervínculo1"/>
    <w:rPr>
      <w:color w:val="0000FF"/>
      <w:u w:val="single"/>
    </w:rPr>
  </w:style>
  <w:style w:type="character" w:customStyle="1" w:styleId="EncabezadoCar">
    <w:name w:val="Encabezado Car"/>
    <w:rPr>
      <w:kern w:val="0"/>
    </w:rPr>
  </w:style>
  <w:style w:type="character" w:customStyle="1" w:styleId="rsbtntext">
    <w:name w:val="rsbtn_text"/>
    <w:basedOn w:val="Fuentedeprrafopredeter1"/>
  </w:style>
  <w:style w:type="character" w:styleId="Mencinsinresolver">
    <w:name w:val="Unresolved Mention"/>
    <w:rPr>
      <w:color w:val="605E5C"/>
      <w:shd w:val="clear" w:color="auto" w:fill="E1DFDD"/>
    </w:rPr>
  </w:style>
  <w:style w:type="character" w:styleId="Hipervnculo">
    <w:name w:val="Hyperlink"/>
    <w:rPr>
      <w:color w:val="000080"/>
      <w:u w:val="single"/>
    </w:rPr>
  </w:style>
  <w:style w:type="paragraph" w:customStyle="1" w:styleId="Normal1">
    <w:name w:val="Normal1"/>
    <w:pPr>
      <w:suppressAutoHyphens/>
      <w:spacing w:after="160" w:line="254" w:lineRule="auto"/>
    </w:pPr>
    <w:rPr>
      <w:rFonts w:ascii="Calibri" w:eastAsia="Calibri" w:hAnsi="Calibri"/>
      <w:sz w:val="22"/>
      <w:szCs w:val="22"/>
      <w:lang w:eastAsia="ar-SA"/>
    </w:rPr>
  </w:style>
  <w:style w:type="paragraph" w:customStyle="1" w:styleId="Encabezado1">
    <w:name w:val="Encabezado1"/>
    <w:basedOn w:val="Normal1"/>
    <w:pPr>
      <w:tabs>
        <w:tab w:val="center" w:pos="4252"/>
        <w:tab w:val="right" w:pos="8504"/>
      </w:tabs>
      <w:spacing w:after="0" w:line="100" w:lineRule="atLeast"/>
    </w:pPr>
  </w:style>
  <w:style w:type="paragraph" w:styleId="NormalWeb">
    <w:name w:val="Normal (Web)"/>
    <w:basedOn w:val="Normal1"/>
    <w:uiPriority w:val="99"/>
    <w:pPr>
      <w:spacing w:before="100" w:after="100" w:line="100" w:lineRule="atLeast"/>
    </w:pPr>
    <w:rPr>
      <w:rFonts w:ascii="Times New Roman" w:eastAsia="Times New Roman" w:hAnsi="Times New Roman"/>
      <w:sz w:val="24"/>
      <w:szCs w:val="24"/>
      <w:lang w:val="gl-ES"/>
    </w:rPr>
  </w:style>
  <w:style w:type="paragraph" w:customStyle="1" w:styleId="texto">
    <w:name w:val="texto"/>
    <w:basedOn w:val="Normal1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1"/>
    <w:qFormat/>
    <w:pPr>
      <w:ind w:left="720"/>
    </w:pPr>
  </w:style>
  <w:style w:type="paragraph" w:customStyle="1" w:styleId="copy">
    <w:name w:val="copy"/>
    <w:basedOn w:val="Normal1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Encabezado">
    <w:name w:val="header"/>
    <w:basedOn w:val="Normal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blanco@fundacionsgae.or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blanco@fundacionsgae.org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rpbs\Desktop\LABORATORIO%202024\borrador%20bases%202024\Bases%20Laboratorios%20galego%20ok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Bases Laboratorios galego ok</Template>
  <TotalTime>3152</TotalTime>
  <Pages>8</Pages>
  <Words>2359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15308</CharactersWithSpaces>
  <SharedDoc>false</SharedDoc>
  <HLinks>
    <vt:vector size="12" baseType="variant">
      <vt:variant>
        <vt:i4>1769529</vt:i4>
      </vt:variant>
      <vt:variant>
        <vt:i4>3</vt:i4>
      </vt:variant>
      <vt:variant>
        <vt:i4>0</vt:i4>
      </vt:variant>
      <vt:variant>
        <vt:i4>5</vt:i4>
      </vt:variant>
      <vt:variant>
        <vt:lpwstr>mailto:pblanco@fundacionsgae.org</vt:lpwstr>
      </vt:variant>
      <vt:variant>
        <vt:lpwstr/>
      </vt:variant>
      <vt:variant>
        <vt:i4>1769529</vt:i4>
      </vt:variant>
      <vt:variant>
        <vt:i4>0</vt:i4>
      </vt:variant>
      <vt:variant>
        <vt:i4>0</vt:i4>
      </vt:variant>
      <vt:variant>
        <vt:i4>5</vt:i4>
      </vt:variant>
      <vt:variant>
        <vt:lpwstr>mailto:pblanco@fundacionsgae.org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Blanco Suarez</dc:creator>
  <cp:keywords/>
  <cp:lastModifiedBy>Patricia Blanco Suarez</cp:lastModifiedBy>
  <cp:revision>65</cp:revision>
  <cp:lastPrinted>2025-03-10T13:40:00Z</cp:lastPrinted>
  <dcterms:created xsi:type="dcterms:W3CDTF">2024-03-06T14:20:00Z</dcterms:created>
  <dcterms:modified xsi:type="dcterms:W3CDTF">2025-04-23T07:26:00Z</dcterms:modified>
</cp:coreProperties>
</file>